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pPr w:leftFromText="141" w:rightFromText="141" w:vertAnchor="text" w:tblpY="1"/>
        <w:tblOverlap w:val="never"/>
        <w:tblW w:w="526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2"/>
        <w:gridCol w:w="133"/>
        <w:gridCol w:w="2412"/>
        <w:gridCol w:w="3647"/>
        <w:gridCol w:w="283"/>
      </w:tblGrid>
      <w:tr w:rsidR="00C9238F" w:rsidRPr="006B0E17" w14:paraId="12A68A76" w14:textId="77777777" w:rsidTr="005D4DD8">
        <w:sdt>
          <w:sdtPr>
            <w:id w:val="1621259925"/>
            <w:placeholder>
              <w:docPart w:val="CB632D7528FF4E1B957A7B9E52D2712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61" w:type="pct"/>
                <w:gridSpan w:val="2"/>
                <w:vAlign w:val="bottom"/>
              </w:tcPr>
              <w:p w14:paraId="21A79A08" w14:textId="77777777" w:rsidR="00C9238F" w:rsidRPr="006B0E17" w:rsidRDefault="00C96307" w:rsidP="006402A4">
                <w:pPr>
                  <w:spacing w:before="240"/>
                </w:pPr>
                <w:r w:rsidRPr="006B0E17">
                  <w:rPr>
                    <w:lang w:bidi="nl-NL"/>
                  </w:rPr>
                  <w:t>Voornaam</w:t>
                </w:r>
              </w:p>
            </w:tc>
          </w:sdtContent>
        </w:sdt>
        <w:tc>
          <w:tcPr>
            <w:tcW w:w="3339" w:type="pct"/>
            <w:gridSpan w:val="3"/>
            <w:tcBorders>
              <w:bottom w:val="single" w:sz="4" w:space="0" w:color="auto"/>
            </w:tcBorders>
            <w:vAlign w:val="bottom"/>
          </w:tcPr>
          <w:p w14:paraId="35CCF382" w14:textId="77777777" w:rsidR="00C9238F" w:rsidRPr="006B0E17" w:rsidRDefault="00C9238F" w:rsidP="006402A4">
            <w:pPr>
              <w:spacing w:before="240"/>
            </w:pPr>
          </w:p>
        </w:tc>
      </w:tr>
      <w:tr w:rsidR="00C9238F" w:rsidRPr="006B0E17" w14:paraId="4450F048" w14:textId="77777777" w:rsidTr="005D4DD8">
        <w:sdt>
          <w:sdtPr>
            <w:id w:val="-1470592894"/>
            <w:placeholder>
              <w:docPart w:val="416F8B0077A34FF0BCC164C13BC44B9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61" w:type="pct"/>
                <w:gridSpan w:val="2"/>
                <w:vAlign w:val="bottom"/>
              </w:tcPr>
              <w:p w14:paraId="1A1A883E" w14:textId="77777777" w:rsidR="00C9238F" w:rsidRPr="006B0E17" w:rsidRDefault="00C96307" w:rsidP="006402A4">
                <w:pPr>
                  <w:spacing w:before="240"/>
                </w:pPr>
                <w:r w:rsidRPr="006B0E17">
                  <w:rPr>
                    <w:lang w:bidi="nl-NL"/>
                  </w:rPr>
                  <w:t>Achternaam</w:t>
                </w:r>
              </w:p>
            </w:tc>
          </w:sdtContent>
        </w:sdt>
        <w:tc>
          <w:tcPr>
            <w:tcW w:w="3339" w:type="pct"/>
            <w:gridSpan w:val="3"/>
            <w:tcBorders>
              <w:bottom w:val="single" w:sz="4" w:space="0" w:color="auto"/>
            </w:tcBorders>
            <w:vAlign w:val="bottom"/>
          </w:tcPr>
          <w:p w14:paraId="06E96EEB" w14:textId="77777777" w:rsidR="00C9238F" w:rsidRPr="006B0E17" w:rsidRDefault="00C9238F" w:rsidP="006402A4">
            <w:pPr>
              <w:spacing w:before="240"/>
            </w:pPr>
          </w:p>
        </w:tc>
      </w:tr>
      <w:tr w:rsidR="00C9238F" w:rsidRPr="006B0E17" w14:paraId="01AEB1B0" w14:textId="77777777" w:rsidTr="005D4DD8">
        <w:sdt>
          <w:sdtPr>
            <w:id w:val="572943512"/>
            <w:placeholder>
              <w:docPart w:val="C41FE6E58745497CBC7291CD0265682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61" w:type="pct"/>
                <w:gridSpan w:val="2"/>
                <w:vAlign w:val="bottom"/>
              </w:tcPr>
              <w:p w14:paraId="701EDBDC" w14:textId="77777777" w:rsidR="00C9238F" w:rsidRPr="006B0E17" w:rsidRDefault="00C96307" w:rsidP="006402A4">
                <w:pPr>
                  <w:spacing w:before="240"/>
                </w:pPr>
                <w:r w:rsidRPr="006B0E17">
                  <w:rPr>
                    <w:lang w:bidi="nl-NL"/>
                  </w:rPr>
                  <w:t>Adres</w:t>
                </w:r>
              </w:p>
            </w:tc>
          </w:sdtContent>
        </w:sdt>
        <w:tc>
          <w:tcPr>
            <w:tcW w:w="3339" w:type="pct"/>
            <w:gridSpan w:val="3"/>
            <w:tcBorders>
              <w:bottom w:val="single" w:sz="4" w:space="0" w:color="auto"/>
            </w:tcBorders>
            <w:vAlign w:val="bottom"/>
          </w:tcPr>
          <w:p w14:paraId="6AE581BA" w14:textId="77777777" w:rsidR="00C9238F" w:rsidRPr="006B0E17" w:rsidRDefault="00C9238F" w:rsidP="006402A4">
            <w:pPr>
              <w:spacing w:before="240"/>
            </w:pPr>
          </w:p>
        </w:tc>
      </w:tr>
      <w:tr w:rsidR="00C9238F" w:rsidRPr="006B0E17" w14:paraId="476BBE5A" w14:textId="77777777" w:rsidTr="005D4DD8">
        <w:sdt>
          <w:sdtPr>
            <w:id w:val="-521243642"/>
            <w:placeholder>
              <w:docPart w:val="4822E9C9EEB84255A7CD7D4FC39A2FC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61" w:type="pct"/>
                <w:gridSpan w:val="2"/>
                <w:vAlign w:val="bottom"/>
              </w:tcPr>
              <w:p w14:paraId="25E35CD2" w14:textId="77777777" w:rsidR="00C9238F" w:rsidRPr="006B0E17" w:rsidRDefault="00C96307" w:rsidP="006402A4">
                <w:pPr>
                  <w:spacing w:before="240"/>
                </w:pPr>
                <w:r w:rsidRPr="006B0E17">
                  <w:rPr>
                    <w:lang w:bidi="nl-NL"/>
                  </w:rPr>
                  <w:t>Postcode en plaats</w:t>
                </w:r>
              </w:p>
            </w:tc>
          </w:sdtContent>
        </w:sdt>
        <w:tc>
          <w:tcPr>
            <w:tcW w:w="3339" w:type="pct"/>
            <w:gridSpan w:val="3"/>
            <w:tcBorders>
              <w:bottom w:val="single" w:sz="4" w:space="0" w:color="auto"/>
            </w:tcBorders>
            <w:vAlign w:val="bottom"/>
          </w:tcPr>
          <w:p w14:paraId="1E6C9A64" w14:textId="77777777" w:rsidR="00C9238F" w:rsidRPr="006B0E17" w:rsidRDefault="00C9238F" w:rsidP="006402A4">
            <w:pPr>
              <w:spacing w:before="240"/>
            </w:pPr>
          </w:p>
        </w:tc>
      </w:tr>
      <w:tr w:rsidR="006402A4" w:rsidRPr="006B0E17" w14:paraId="0F099C13" w14:textId="77777777" w:rsidTr="005D4DD8">
        <w:sdt>
          <w:sdtPr>
            <w:id w:val="83577009"/>
            <w:placeholder>
              <w:docPart w:val="162A9A4AA1DD4A5087C3C788F5610087"/>
            </w:placeholder>
            <w:temporary/>
            <w:showingPlcHdr/>
            <w15:appearance w15:val="hidden"/>
          </w:sdtPr>
          <w:sdtContent>
            <w:tc>
              <w:tcPr>
                <w:tcW w:w="1661" w:type="pct"/>
                <w:gridSpan w:val="2"/>
                <w:vAlign w:val="bottom"/>
              </w:tcPr>
              <w:p w14:paraId="0B725C3D" w14:textId="77777777" w:rsidR="005B7502" w:rsidRPr="006B0E17" w:rsidRDefault="005B7502" w:rsidP="006402A4">
                <w:pPr>
                  <w:spacing w:before="240"/>
                </w:pPr>
                <w:r w:rsidRPr="006B0E17">
                  <w:rPr>
                    <w:lang w:bidi="nl-NL"/>
                  </w:rPr>
                  <w:t>Telefoon thuis</w:t>
                </w:r>
              </w:p>
            </w:tc>
          </w:sdtContent>
        </w:sdt>
        <w:tc>
          <w:tcPr>
            <w:tcW w:w="1270" w:type="pct"/>
            <w:tcBorders>
              <w:bottom w:val="single" w:sz="4" w:space="0" w:color="auto"/>
            </w:tcBorders>
            <w:vAlign w:val="bottom"/>
          </w:tcPr>
          <w:p w14:paraId="3D4945F6" w14:textId="77777777" w:rsidR="005B7502" w:rsidRPr="006B0E17" w:rsidRDefault="005B7502" w:rsidP="006402A4">
            <w:pPr>
              <w:spacing w:before="240"/>
            </w:pPr>
          </w:p>
        </w:tc>
        <w:tc>
          <w:tcPr>
            <w:tcW w:w="2069" w:type="pct"/>
            <w:gridSpan w:val="2"/>
            <w:tcBorders>
              <w:bottom w:val="single" w:sz="4" w:space="0" w:color="auto"/>
            </w:tcBorders>
            <w:vAlign w:val="bottom"/>
          </w:tcPr>
          <w:p w14:paraId="0B6DD178" w14:textId="0AB8C5AA" w:rsidR="005B7502" w:rsidRPr="006B0E17" w:rsidRDefault="006402A4" w:rsidP="006402A4">
            <w:pPr>
              <w:spacing w:before="240"/>
            </w:pPr>
            <w:r>
              <w:t xml:space="preserve">   </w:t>
            </w:r>
          </w:p>
        </w:tc>
      </w:tr>
      <w:tr w:rsidR="006402A4" w:rsidRPr="006B0E17" w14:paraId="4FE78EBF" w14:textId="77777777" w:rsidTr="005D4DD8">
        <w:tc>
          <w:tcPr>
            <w:tcW w:w="1661" w:type="pct"/>
            <w:gridSpan w:val="2"/>
            <w:vAlign w:val="bottom"/>
          </w:tcPr>
          <w:sdt>
            <w:sdtPr>
              <w:id w:val="-1074967882"/>
              <w:placeholder>
                <w:docPart w:val="7A60A074ACA74220B113C7463282C639"/>
              </w:placeholder>
              <w:temporary/>
              <w:showingPlcHdr/>
              <w15:appearance w15:val="hidden"/>
            </w:sdtPr>
            <w:sdtContent>
              <w:p w14:paraId="2C4117F6" w14:textId="3246C9F1" w:rsidR="005B7502" w:rsidRDefault="005B7502" w:rsidP="006402A4">
                <w:pPr>
                  <w:spacing w:before="240"/>
                </w:pPr>
                <w:r w:rsidRPr="006B0E17">
                  <w:rPr>
                    <w:lang w:bidi="nl-NL"/>
                  </w:rPr>
                  <w:t>Mobiele telefoon</w:t>
                </w:r>
              </w:p>
            </w:sdtContent>
          </w:sdt>
        </w:tc>
        <w:tc>
          <w:tcPr>
            <w:tcW w:w="1270" w:type="pct"/>
            <w:tcBorders>
              <w:bottom w:val="single" w:sz="4" w:space="0" w:color="auto"/>
            </w:tcBorders>
            <w:vAlign w:val="bottom"/>
          </w:tcPr>
          <w:p w14:paraId="5840F4AF" w14:textId="77777777" w:rsidR="005B7502" w:rsidRPr="006B0E17" w:rsidRDefault="005B7502" w:rsidP="006402A4">
            <w:pPr>
              <w:spacing w:before="240"/>
            </w:pPr>
          </w:p>
        </w:tc>
        <w:tc>
          <w:tcPr>
            <w:tcW w:w="2069" w:type="pct"/>
            <w:gridSpan w:val="2"/>
            <w:tcBorders>
              <w:bottom w:val="single" w:sz="4" w:space="0" w:color="auto"/>
            </w:tcBorders>
            <w:vAlign w:val="bottom"/>
          </w:tcPr>
          <w:p w14:paraId="11890092" w14:textId="77777777" w:rsidR="005B7502" w:rsidRPr="006B0E17" w:rsidRDefault="005B7502" w:rsidP="006402A4">
            <w:pPr>
              <w:spacing w:before="240"/>
            </w:pPr>
          </w:p>
        </w:tc>
      </w:tr>
      <w:tr w:rsidR="005D4DD8" w:rsidRPr="006B0E17" w14:paraId="1E215807" w14:textId="77777777" w:rsidTr="005D4DD8">
        <w:sdt>
          <w:sdtPr>
            <w:id w:val="-965116832"/>
            <w:placeholder>
              <w:docPart w:val="24FFFF3AC3304A3EA246140BAED0509E"/>
            </w:placeholder>
            <w:temporary/>
            <w:showingPlcHdr/>
            <w15:appearance w15:val="hidden"/>
          </w:sdtPr>
          <w:sdtContent>
            <w:tc>
              <w:tcPr>
                <w:tcW w:w="1661" w:type="pct"/>
                <w:gridSpan w:val="2"/>
                <w:vAlign w:val="bottom"/>
              </w:tcPr>
              <w:p w14:paraId="7EB53035" w14:textId="77777777" w:rsidR="005B7502" w:rsidRPr="006B0E17" w:rsidRDefault="005B7502" w:rsidP="006402A4">
                <w:pPr>
                  <w:spacing w:before="240"/>
                </w:pPr>
                <w:r w:rsidRPr="006B0E17">
                  <w:rPr>
                    <w:lang w:bidi="nl-NL"/>
                  </w:rPr>
                  <w:t>E-mail</w:t>
                </w:r>
              </w:p>
            </w:tc>
          </w:sdtContent>
        </w:sdt>
        <w:tc>
          <w:tcPr>
            <w:tcW w:w="3339" w:type="pct"/>
            <w:gridSpan w:val="3"/>
            <w:tcBorders>
              <w:bottom w:val="single" w:sz="4" w:space="0" w:color="auto"/>
            </w:tcBorders>
            <w:vAlign w:val="bottom"/>
          </w:tcPr>
          <w:p w14:paraId="08076103" w14:textId="77777777" w:rsidR="005B7502" w:rsidRPr="006B0E17" w:rsidRDefault="005B7502" w:rsidP="006402A4">
            <w:pPr>
              <w:spacing w:before="240"/>
            </w:pPr>
          </w:p>
        </w:tc>
      </w:tr>
      <w:tr w:rsidR="005B7502" w:rsidRPr="006B0E17" w14:paraId="6C61138F" w14:textId="77777777" w:rsidTr="005D4D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003AD745" w14:textId="77777777" w:rsidR="005B7502" w:rsidRPr="006B0E17" w:rsidRDefault="005B7502" w:rsidP="006402A4">
            <w:pPr>
              <w:rPr>
                <w:rFonts w:ascii="Corbel" w:hAnsi="Corbel"/>
                <w:b/>
                <w:sz w:val="8"/>
              </w:rPr>
            </w:pPr>
          </w:p>
        </w:tc>
      </w:tr>
      <w:tr w:rsidR="006402A4" w:rsidRPr="006B0E17" w14:paraId="6B89156C" w14:textId="77777777" w:rsidTr="005D4DD8">
        <w:trPr>
          <w:trHeight w:val="736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7179DFBC" w14:textId="77777777" w:rsidR="006402A4" w:rsidRPr="006B0E17" w:rsidRDefault="006402A4" w:rsidP="006402A4">
            <w:pPr>
              <w:rPr>
                <w:rFonts w:ascii="Corbel" w:hAnsi="Corbel"/>
                <w:b/>
                <w:sz w:val="8"/>
              </w:rPr>
            </w:pPr>
          </w:p>
        </w:tc>
      </w:tr>
      <w:tr w:rsidR="005B7502" w:rsidRPr="006B0E17" w14:paraId="73B53812" w14:textId="77777777" w:rsidTr="005D4DD8">
        <w:trPr>
          <w:trHeight w:val="576"/>
        </w:trPr>
        <w:tc>
          <w:tcPr>
            <w:tcW w:w="5000" w:type="pct"/>
            <w:gridSpan w:val="5"/>
            <w:vAlign w:val="bottom"/>
          </w:tcPr>
          <w:p w14:paraId="2EA464A1" w14:textId="5495B9EA" w:rsidR="005B7502" w:rsidRPr="006B0E17" w:rsidRDefault="005B7502" w:rsidP="006402A4">
            <w:r>
              <w:t>In de doos bevind zich :</w:t>
            </w:r>
            <w:r w:rsidR="006402A4">
              <w:t xml:space="preserve"> Aantal</w:t>
            </w:r>
          </w:p>
        </w:tc>
      </w:tr>
      <w:tr w:rsidR="005B7502" w:rsidRPr="006B0E17" w14:paraId="699F36E3" w14:textId="77777777" w:rsidTr="005D4DD8">
        <w:tc>
          <w:tcPr>
            <w:tcW w:w="1591" w:type="pct"/>
            <w:vAlign w:val="bottom"/>
          </w:tcPr>
          <w:p w14:paraId="0A35049A" w14:textId="3ADCE88F" w:rsidR="005B7502" w:rsidRPr="001B3DCF" w:rsidRDefault="005B7502" w:rsidP="006402A4">
            <w:pPr>
              <w:spacing w:before="120"/>
              <w:ind w:left="698"/>
              <w:rPr>
                <w:sz w:val="36"/>
                <w:szCs w:val="36"/>
                <w:lang w:bidi="nl-NL"/>
              </w:rPr>
            </w:pPr>
            <w:r w:rsidRPr="006B0E17">
              <w:rPr>
                <w:sz w:val="36"/>
                <w:szCs w:val="36"/>
                <w:lang w:bidi="nl-NL"/>
              </w:rPr>
              <w:sym w:font="Wingdings 2" w:char="F0A3"/>
            </w:r>
            <w:r w:rsidR="006402A4">
              <w:rPr>
                <w:sz w:val="36"/>
                <w:szCs w:val="36"/>
                <w:lang w:bidi="nl-NL"/>
              </w:rPr>
              <w:t xml:space="preserve">Snor             </w:t>
            </w:r>
          </w:p>
        </w:tc>
        <w:tc>
          <w:tcPr>
            <w:tcW w:w="3409" w:type="pct"/>
            <w:gridSpan w:val="4"/>
            <w:tcBorders>
              <w:bottom w:val="single" w:sz="4" w:space="0" w:color="auto"/>
            </w:tcBorders>
            <w:vAlign w:val="bottom"/>
          </w:tcPr>
          <w:p w14:paraId="2EFE3760" w14:textId="195E6A08" w:rsidR="005B7502" w:rsidRPr="006B0E17" w:rsidRDefault="005B7502" w:rsidP="006402A4">
            <w:pPr>
              <w:spacing w:before="120"/>
            </w:pPr>
          </w:p>
        </w:tc>
      </w:tr>
      <w:tr w:rsidR="005B7502" w:rsidRPr="006B0E17" w14:paraId="255DD7F2" w14:textId="77777777" w:rsidTr="005D4DD8">
        <w:tc>
          <w:tcPr>
            <w:tcW w:w="1591" w:type="pct"/>
            <w:vAlign w:val="bottom"/>
          </w:tcPr>
          <w:p w14:paraId="1C099A94" w14:textId="145FD0E0" w:rsidR="005B7502" w:rsidRPr="001B3DCF" w:rsidRDefault="005B7502" w:rsidP="006402A4">
            <w:pPr>
              <w:spacing w:before="120"/>
              <w:ind w:left="698"/>
              <w:rPr>
                <w:sz w:val="36"/>
                <w:szCs w:val="36"/>
                <w:lang w:bidi="nl-NL"/>
              </w:rPr>
            </w:pPr>
            <w:r w:rsidRPr="006B0E17">
              <w:rPr>
                <w:sz w:val="36"/>
                <w:szCs w:val="36"/>
                <w:lang w:bidi="nl-NL"/>
              </w:rPr>
              <w:sym w:font="Wingdings 2" w:char="F0A3"/>
            </w:r>
            <w:r w:rsidR="006402A4">
              <w:rPr>
                <w:sz w:val="36"/>
                <w:szCs w:val="36"/>
                <w:lang w:bidi="nl-NL"/>
              </w:rPr>
              <w:t xml:space="preserve">Baard           </w:t>
            </w:r>
          </w:p>
        </w:tc>
        <w:tc>
          <w:tcPr>
            <w:tcW w:w="3409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7BD9C3" w14:textId="666EAF0F" w:rsidR="005B7502" w:rsidRPr="006B0E17" w:rsidRDefault="005B7502" w:rsidP="006402A4">
            <w:pPr>
              <w:spacing w:before="120"/>
            </w:pPr>
          </w:p>
        </w:tc>
      </w:tr>
      <w:tr w:rsidR="005B7502" w:rsidRPr="006B0E17" w14:paraId="55D2E76B" w14:textId="77777777" w:rsidTr="005D4DD8">
        <w:tc>
          <w:tcPr>
            <w:tcW w:w="1591" w:type="pct"/>
            <w:vAlign w:val="bottom"/>
          </w:tcPr>
          <w:p w14:paraId="1C322B0B" w14:textId="0AA26DED" w:rsidR="005B7502" w:rsidRPr="001B3DCF" w:rsidRDefault="005B7502" w:rsidP="006402A4">
            <w:pPr>
              <w:spacing w:before="120"/>
              <w:ind w:left="698"/>
              <w:rPr>
                <w:sz w:val="36"/>
                <w:szCs w:val="36"/>
                <w:lang w:bidi="nl-NL"/>
              </w:rPr>
            </w:pPr>
            <w:r w:rsidRPr="006B0E17">
              <w:rPr>
                <w:sz w:val="36"/>
                <w:szCs w:val="36"/>
                <w:lang w:bidi="nl-NL"/>
              </w:rPr>
              <w:sym w:font="Wingdings 2" w:char="F0A3"/>
            </w:r>
            <w:r w:rsidR="006402A4">
              <w:rPr>
                <w:sz w:val="36"/>
                <w:szCs w:val="36"/>
                <w:lang w:bidi="nl-NL"/>
              </w:rPr>
              <w:t xml:space="preserve">Pruik            </w:t>
            </w:r>
          </w:p>
        </w:tc>
        <w:tc>
          <w:tcPr>
            <w:tcW w:w="3409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AA0D74" w14:textId="3F3EC0E5" w:rsidR="005B7502" w:rsidRPr="006B0E17" w:rsidRDefault="005B7502" w:rsidP="006402A4">
            <w:pPr>
              <w:spacing w:before="120"/>
            </w:pPr>
          </w:p>
        </w:tc>
      </w:tr>
      <w:tr w:rsidR="005B7502" w:rsidRPr="006B0E17" w14:paraId="2C9C67CE" w14:textId="77777777" w:rsidTr="005D4DD8">
        <w:tc>
          <w:tcPr>
            <w:tcW w:w="1591" w:type="pct"/>
            <w:vAlign w:val="bottom"/>
          </w:tcPr>
          <w:p w14:paraId="1704CA44" w14:textId="15D34B1C" w:rsidR="005B7502" w:rsidRPr="001B3DCF" w:rsidRDefault="005B7502" w:rsidP="006402A4">
            <w:pPr>
              <w:spacing w:before="120"/>
              <w:ind w:left="698"/>
              <w:rPr>
                <w:sz w:val="36"/>
                <w:szCs w:val="36"/>
                <w:lang w:bidi="nl-NL"/>
              </w:rPr>
            </w:pPr>
            <w:r w:rsidRPr="006B0E17">
              <w:rPr>
                <w:sz w:val="36"/>
                <w:szCs w:val="36"/>
                <w:lang w:bidi="nl-NL"/>
              </w:rPr>
              <w:sym w:font="Wingdings 2" w:char="F0A3"/>
            </w:r>
            <w:r w:rsidR="006402A4">
              <w:rPr>
                <w:sz w:val="36"/>
                <w:szCs w:val="36"/>
                <w:lang w:bidi="nl-NL"/>
              </w:rPr>
              <w:t>Wenkbrauw</w:t>
            </w:r>
          </w:p>
        </w:tc>
        <w:tc>
          <w:tcPr>
            <w:tcW w:w="3409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D056BD" w14:textId="2322DD34" w:rsidR="005B7502" w:rsidRPr="006B0E17" w:rsidRDefault="005B7502" w:rsidP="006402A4">
            <w:pPr>
              <w:spacing w:before="120"/>
            </w:pPr>
          </w:p>
        </w:tc>
      </w:tr>
      <w:tr w:rsidR="005B7502" w:rsidRPr="006B0E17" w14:paraId="393408CD" w14:textId="77777777" w:rsidTr="005D4DD8">
        <w:tc>
          <w:tcPr>
            <w:tcW w:w="1591" w:type="pct"/>
            <w:vAlign w:val="bottom"/>
          </w:tcPr>
          <w:p w14:paraId="074706D5" w14:textId="65F53295" w:rsidR="005B7502" w:rsidRPr="001B3DCF" w:rsidRDefault="005B7502" w:rsidP="006402A4">
            <w:pPr>
              <w:spacing w:before="120"/>
              <w:ind w:left="698"/>
              <w:rPr>
                <w:sz w:val="36"/>
                <w:szCs w:val="36"/>
                <w:lang w:bidi="nl-NL"/>
              </w:rPr>
            </w:pPr>
            <w:r w:rsidRPr="006B0E17">
              <w:rPr>
                <w:sz w:val="36"/>
                <w:szCs w:val="36"/>
                <w:lang w:bidi="nl-NL"/>
              </w:rPr>
              <w:sym w:font="Wingdings 2" w:char="F0A3"/>
            </w:r>
            <w:proofErr w:type="spellStart"/>
            <w:r w:rsidR="006402A4" w:rsidRPr="006402A4">
              <w:rPr>
                <w:sz w:val="36"/>
                <w:szCs w:val="36"/>
                <w:lang w:bidi="nl-NL"/>
              </w:rPr>
              <w:t>Kinstukken</w:t>
            </w:r>
            <w:proofErr w:type="spellEnd"/>
          </w:p>
        </w:tc>
        <w:tc>
          <w:tcPr>
            <w:tcW w:w="3409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DDC74F" w14:textId="57928D14" w:rsidR="005B7502" w:rsidRPr="006B0E17" w:rsidRDefault="005B7502" w:rsidP="006402A4">
            <w:pPr>
              <w:spacing w:before="120"/>
            </w:pPr>
          </w:p>
        </w:tc>
      </w:tr>
      <w:tr w:rsidR="005D4DD8" w:rsidRPr="006B0E17" w14:paraId="23366930" w14:textId="77777777" w:rsidTr="005D4DD8">
        <w:tc>
          <w:tcPr>
            <w:tcW w:w="4851" w:type="pct"/>
            <w:gridSpan w:val="4"/>
            <w:vAlign w:val="bottom"/>
          </w:tcPr>
          <w:p w14:paraId="1C4277EB" w14:textId="77777777" w:rsidR="005B7502" w:rsidRPr="006B0E17" w:rsidRDefault="005B7502" w:rsidP="006402A4">
            <w:pPr>
              <w:rPr>
                <w:rFonts w:ascii="Corbel" w:hAnsi="Corbel"/>
                <w:b/>
                <w:sz w:val="8"/>
              </w:rPr>
            </w:pPr>
          </w:p>
        </w:tc>
        <w:tc>
          <w:tcPr>
            <w:tcW w:w="149" w:type="pct"/>
            <w:vAlign w:val="bottom"/>
          </w:tcPr>
          <w:p w14:paraId="3CFF24E0" w14:textId="77777777" w:rsidR="005B7502" w:rsidRPr="006B0E17" w:rsidRDefault="005B7502" w:rsidP="006402A4">
            <w:pPr>
              <w:rPr>
                <w:rFonts w:ascii="Corbel" w:hAnsi="Corbel"/>
                <w:b/>
                <w:sz w:val="8"/>
              </w:rPr>
            </w:pPr>
          </w:p>
        </w:tc>
      </w:tr>
      <w:tr w:rsidR="005D4DD8" w:rsidRPr="006B0E17" w14:paraId="589FBCE9" w14:textId="77777777" w:rsidTr="005D4DD8">
        <w:tc>
          <w:tcPr>
            <w:tcW w:w="4851" w:type="pct"/>
            <w:gridSpan w:val="4"/>
            <w:vAlign w:val="bottom"/>
          </w:tcPr>
          <w:p w14:paraId="023C0042" w14:textId="031F1BE0" w:rsidR="005D4DD8" w:rsidRPr="006B0E17" w:rsidRDefault="005D4DD8" w:rsidP="006402A4">
            <w:pPr>
              <w:rPr>
                <w:rFonts w:ascii="Corbel" w:hAnsi="Corbel"/>
                <w:b/>
                <w:sz w:val="8"/>
              </w:rPr>
            </w:pPr>
            <w:r>
              <w:t>Extra werk: lijmresten verwijderen   Ja / Nee</w:t>
            </w:r>
          </w:p>
        </w:tc>
        <w:tc>
          <w:tcPr>
            <w:tcW w:w="149" w:type="pct"/>
            <w:vAlign w:val="bottom"/>
          </w:tcPr>
          <w:p w14:paraId="52E28F49" w14:textId="77777777" w:rsidR="005D4DD8" w:rsidRPr="006B0E17" w:rsidRDefault="005D4DD8" w:rsidP="006402A4">
            <w:pPr>
              <w:rPr>
                <w:rFonts w:ascii="Corbel" w:hAnsi="Corbel"/>
                <w:b/>
                <w:sz w:val="8"/>
              </w:rPr>
            </w:pPr>
          </w:p>
        </w:tc>
      </w:tr>
      <w:tr w:rsidR="005D4DD8" w:rsidRPr="006B0E17" w14:paraId="0D4B2E07" w14:textId="77777777" w:rsidTr="005D4DD8">
        <w:tc>
          <w:tcPr>
            <w:tcW w:w="1661" w:type="pct"/>
            <w:gridSpan w:val="2"/>
            <w:vAlign w:val="bottom"/>
          </w:tcPr>
          <w:p w14:paraId="278AE6CA" w14:textId="52E61DFC" w:rsidR="005D4DD8" w:rsidRPr="006B0E17" w:rsidRDefault="005D4DD8" w:rsidP="005D4DD8">
            <w:pPr>
              <w:spacing w:before="240"/>
            </w:pPr>
            <w:r>
              <w:t xml:space="preserve">Datum van verzending </w:t>
            </w:r>
          </w:p>
        </w:tc>
        <w:tc>
          <w:tcPr>
            <w:tcW w:w="3339" w:type="pct"/>
            <w:gridSpan w:val="3"/>
            <w:tcBorders>
              <w:bottom w:val="single" w:sz="4" w:space="0" w:color="auto"/>
            </w:tcBorders>
            <w:vAlign w:val="bottom"/>
          </w:tcPr>
          <w:p w14:paraId="16C48C68" w14:textId="77777777" w:rsidR="005D4DD8" w:rsidRPr="006B0E17" w:rsidRDefault="005D4DD8" w:rsidP="005D4DD8">
            <w:pPr>
              <w:spacing w:before="240"/>
            </w:pPr>
          </w:p>
        </w:tc>
      </w:tr>
      <w:tr w:rsidR="005D4DD8" w:rsidRPr="006B0E17" w14:paraId="1D072D9E" w14:textId="77777777" w:rsidTr="005D4DD8">
        <w:tc>
          <w:tcPr>
            <w:tcW w:w="1661" w:type="pct"/>
            <w:gridSpan w:val="2"/>
            <w:vAlign w:val="bottom"/>
          </w:tcPr>
          <w:p w14:paraId="18317785" w14:textId="462DAD95" w:rsidR="005D4DD8" w:rsidRPr="006B0E17" w:rsidRDefault="005D4DD8" w:rsidP="005D4DD8">
            <w:r>
              <w:t xml:space="preserve">Eventuele opmerkingen  </w:t>
            </w:r>
          </w:p>
        </w:tc>
        <w:tc>
          <w:tcPr>
            <w:tcW w:w="3339" w:type="pct"/>
            <w:gridSpan w:val="3"/>
            <w:tcBorders>
              <w:bottom w:val="single" w:sz="4" w:space="0" w:color="auto"/>
            </w:tcBorders>
            <w:vAlign w:val="bottom"/>
          </w:tcPr>
          <w:p w14:paraId="3CC2ECE7" w14:textId="77777777" w:rsidR="005D4DD8" w:rsidRPr="006B0E17" w:rsidRDefault="005D4DD8" w:rsidP="005D4DD8">
            <w:pPr>
              <w:spacing w:before="240"/>
            </w:pPr>
          </w:p>
        </w:tc>
      </w:tr>
      <w:tr w:rsidR="005D4DD8" w:rsidRPr="006B0E17" w14:paraId="7990B338" w14:textId="77777777" w:rsidTr="005D4DD8">
        <w:tc>
          <w:tcPr>
            <w:tcW w:w="5000" w:type="pct"/>
            <w:gridSpan w:val="5"/>
            <w:tcBorders>
              <w:bottom w:val="single" w:sz="4" w:space="0" w:color="auto"/>
            </w:tcBorders>
            <w:vAlign w:val="bottom"/>
          </w:tcPr>
          <w:p w14:paraId="6265E1B4" w14:textId="77777777" w:rsidR="005D4DD8" w:rsidRPr="006B0E17" w:rsidRDefault="005D4DD8" w:rsidP="000E4AEC">
            <w:pPr>
              <w:spacing w:before="240"/>
            </w:pPr>
          </w:p>
        </w:tc>
      </w:tr>
    </w:tbl>
    <w:p w14:paraId="25AB8525" w14:textId="401FAA5E" w:rsidR="005D4DD8" w:rsidRDefault="005D4DD8" w:rsidP="005D4DD8">
      <w:pPr>
        <w:tabs>
          <w:tab w:val="left" w:pos="8089"/>
        </w:tabs>
      </w:pPr>
      <w:r>
        <w:tab/>
      </w:r>
    </w:p>
    <w:p w14:paraId="2D99EB27" w14:textId="782027A1" w:rsidR="005D4DD8" w:rsidRPr="005D4DD8" w:rsidRDefault="005D4DD8" w:rsidP="005D4DD8">
      <w:pPr>
        <w:tabs>
          <w:tab w:val="left" w:pos="8089"/>
        </w:tabs>
      </w:pPr>
      <w:r>
        <w:t xml:space="preserve">Let op! </w:t>
      </w:r>
      <w:r w:rsidR="001369DB">
        <w:t xml:space="preserve">Graag lijmresten verwijderen uit baardstel om meerprijs kosten te voorkomen. </w:t>
      </w:r>
    </w:p>
    <w:sectPr w:rsidR="005D4DD8" w:rsidRPr="005D4DD8" w:rsidSect="006B0E1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7628E6" w14:textId="77777777" w:rsidR="005B7502" w:rsidRDefault="005B7502" w:rsidP="00C9238F">
      <w:pPr>
        <w:spacing w:after="0" w:line="240" w:lineRule="auto"/>
      </w:pPr>
      <w:r>
        <w:separator/>
      </w:r>
    </w:p>
  </w:endnote>
  <w:endnote w:type="continuationSeparator" w:id="0">
    <w:p w14:paraId="55AA186D" w14:textId="77777777" w:rsidR="005B7502" w:rsidRDefault="005B7502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A78F465-24E2-47E8-924E-F5C67F4BBF1D}"/>
    <w:embedBold r:id="rId2" w:fontKey="{D002B708-433E-4276-8DE9-6066E2895F78}"/>
    <w:embedItalic r:id="rId3" w:fontKey="{CAD3E9C0-D6A0-4B2D-88FD-64F12C069B98}"/>
    <w:embedBoldItalic r:id="rId4" w:fontKey="{B19B4A7B-DBCE-4C1F-A0F0-DB124529965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146DACC6-3B36-4253-AB8E-CAD4F334B8CD}"/>
    <w:embedBold r:id="rId6" w:fontKey="{001A7231-B63A-44DA-9359-BEA44AAB4770}"/>
    <w:embedItalic r:id="rId7" w:fontKey="{246CB2D9-9064-4DC1-90E5-4B4B1D2B7D5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5D9CA2DB-F836-498B-A8FA-71CB5BBC990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485FD8E7-B1E4-447C-A340-6152ED849B0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EC7650E3-9007-422C-86AC-219369D074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DB239" w14:textId="77777777" w:rsidR="001369DB" w:rsidRDefault="001369DB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E2CEA" w14:textId="77777777" w:rsidR="001369DB" w:rsidRDefault="001369DB"/>
  <w:tbl>
    <w:tblPr>
      <w:tblW w:w="0" w:type="auto"/>
      <w:tblLook w:val="04A0" w:firstRow="1" w:lastRow="0" w:firstColumn="1" w:lastColumn="0" w:noHBand="0" w:noVBand="1"/>
    </w:tblPr>
    <w:tblGrid>
      <w:gridCol w:w="4549"/>
      <w:gridCol w:w="4477"/>
    </w:tblGrid>
    <w:tr w:rsidR="00003212" w:rsidRPr="006B0E17" w14:paraId="6661AC37" w14:textId="77777777" w:rsidTr="001369DB">
      <w:tc>
        <w:tcPr>
          <w:tcW w:w="4549" w:type="dxa"/>
          <w:vAlign w:val="center"/>
        </w:tcPr>
        <w:p w14:paraId="7D4FB965" w14:textId="5F04C300" w:rsidR="00003212" w:rsidRPr="006B0E17" w:rsidRDefault="005D4DD8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  <w:r w:rsidR="001369DB">
            <w:rPr>
              <w:sz w:val="18"/>
              <w:szCs w:val="24"/>
            </w:rPr>
            <w:t xml:space="preserve">  </w:t>
          </w:r>
        </w:p>
      </w:tc>
      <w:tc>
        <w:tcPr>
          <w:tcW w:w="4477" w:type="dxa"/>
          <w:vAlign w:val="center"/>
        </w:tcPr>
        <w:p w14:paraId="76884F93" w14:textId="21B4F001" w:rsidR="00003212" w:rsidRPr="006B0E17" w:rsidRDefault="001369DB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 </w:t>
          </w:r>
          <w:r w:rsidR="00A9149C">
            <w:rPr>
              <w:sz w:val="18"/>
              <w:szCs w:val="24"/>
            </w:rPr>
            <w:t>info@</w:t>
          </w:r>
          <w:r>
            <w:rPr>
              <w:sz w:val="18"/>
              <w:szCs w:val="24"/>
            </w:rPr>
            <w:t>Wavyhairbyamanda.nl</w:t>
          </w:r>
        </w:p>
      </w:tc>
    </w:tr>
    <w:tr w:rsidR="001369DB" w:rsidRPr="006B0E17" w14:paraId="448DC343" w14:textId="77777777" w:rsidTr="001369DB">
      <w:tc>
        <w:tcPr>
          <w:tcW w:w="4549" w:type="dxa"/>
          <w:vAlign w:val="center"/>
        </w:tcPr>
        <w:p w14:paraId="26751B76" w14:textId="77777777" w:rsidR="001369DB" w:rsidRDefault="001369DB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477" w:type="dxa"/>
          <w:vAlign w:val="center"/>
        </w:tcPr>
        <w:p w14:paraId="75AB37EF" w14:textId="77777777" w:rsidR="001369DB" w:rsidRPr="006B0E17" w:rsidRDefault="001369DB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4C18B6E3" w14:textId="77777777" w:rsidR="00576892" w:rsidRPr="006B0E17" w:rsidRDefault="00576892" w:rsidP="00003212">
    <w:pPr>
      <w:pStyle w:val="Geenafsta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57F27" w14:textId="77777777" w:rsidR="001369DB" w:rsidRDefault="001369D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B92986" w14:textId="77777777" w:rsidR="005B7502" w:rsidRDefault="005B7502" w:rsidP="00C9238F">
      <w:pPr>
        <w:spacing w:after="0" w:line="240" w:lineRule="auto"/>
      </w:pPr>
      <w:r>
        <w:separator/>
      </w:r>
    </w:p>
  </w:footnote>
  <w:footnote w:type="continuationSeparator" w:id="0">
    <w:p w14:paraId="71EE6602" w14:textId="77777777" w:rsidR="005B7502" w:rsidRDefault="005B7502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04115" w14:textId="77777777" w:rsidR="001369DB" w:rsidRDefault="001369DB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2A4A5" w14:textId="6C576854" w:rsidR="005B7502" w:rsidRDefault="005B7502" w:rsidP="005B7502">
    <w:pPr>
      <w:pStyle w:val="Koptekst"/>
    </w:pPr>
    <w:r>
      <w:drawing>
        <wp:anchor distT="0" distB="0" distL="114300" distR="114300" simplePos="0" relativeHeight="251658240" behindDoc="0" locked="0" layoutInCell="1" allowOverlap="1" wp14:anchorId="679F6CF8" wp14:editId="08ED5429">
          <wp:simplePos x="0" y="0"/>
          <wp:positionH relativeFrom="column">
            <wp:posOffset>4711700</wp:posOffset>
          </wp:positionH>
          <wp:positionV relativeFrom="paragraph">
            <wp:posOffset>-163195</wp:posOffset>
          </wp:positionV>
          <wp:extent cx="1274067" cy="1295403"/>
          <wp:effectExtent l="0" t="0" r="2540" b="0"/>
          <wp:wrapNone/>
          <wp:docPr id="743149475" name="Afbeelding 1" descr="Afbeelding met tekst, Lettertype, ontwerp, lijntekening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3149475" name="Afbeelding 1" descr="Afbeelding met tekst, Lettertype, ontwerp, lijntekening&#10;&#10;Door AI gegenereerde inhoud is mogelijk onjuis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4067" cy="12954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BA4FAA2" w14:textId="30A8130A" w:rsidR="005B7502" w:rsidRPr="005B7502" w:rsidRDefault="005B7502" w:rsidP="005B7502">
    <w:pPr>
      <w:pStyle w:val="Koptekst"/>
      <w:rPr>
        <w:color w:val="000000" w:themeColor="text1"/>
      </w:rPr>
    </w:pPr>
    <w:r w:rsidRPr="005B7502">
      <w:rPr>
        <w:color w:val="000000" w:themeColor="text1"/>
      </w:rPr>
      <w:t>Verzendformulier</w:t>
    </w:r>
  </w:p>
  <w:p w14:paraId="16FBE3A9" w14:textId="37845FAE" w:rsidR="00C9238F" w:rsidRPr="005B7502" w:rsidRDefault="00C9238F" w:rsidP="005B7502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E92CF" w14:textId="77777777" w:rsidR="001369DB" w:rsidRDefault="001369DB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DCAE992"/>
    <w:lvl w:ilvl="0">
      <w:start w:val="1"/>
      <w:numFmt w:val="decimal"/>
      <w:pStyle w:val="Lijstnummering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BA8ABCC"/>
    <w:lvl w:ilvl="0">
      <w:start w:val="1"/>
      <w:numFmt w:val="decimal"/>
      <w:pStyle w:val="Lijstnummering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04EFE00"/>
    <w:lvl w:ilvl="0">
      <w:start w:val="1"/>
      <w:numFmt w:val="decimal"/>
      <w:pStyle w:val="Lijstnummering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C980F1AA"/>
    <w:lvl w:ilvl="0">
      <w:start w:val="1"/>
      <w:numFmt w:val="bullet"/>
      <w:pStyle w:val="Lijstopsomtek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F8AC9C3A"/>
    <w:lvl w:ilvl="0">
      <w:start w:val="1"/>
      <w:numFmt w:val="bullet"/>
      <w:pStyle w:val="Lijstopsomtek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53A2DB1E"/>
    <w:lvl w:ilvl="0">
      <w:start w:val="1"/>
      <w:numFmt w:val="bullet"/>
      <w:pStyle w:val="Lijstopsomtek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0B1D0A46"/>
    <w:multiLevelType w:val="multilevel"/>
    <w:tmpl w:val="04090023"/>
    <w:styleLink w:val="Artikelsectie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8" w15:restartNumberingAfterBreak="0">
    <w:nsid w:val="1C98266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10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1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2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10187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60715602">
    <w:abstractNumId w:val="19"/>
  </w:num>
  <w:num w:numId="2" w16cid:durableId="1753236673">
    <w:abstractNumId w:val="15"/>
  </w:num>
  <w:num w:numId="3" w16cid:durableId="1216894014">
    <w:abstractNumId w:val="24"/>
  </w:num>
  <w:num w:numId="4" w16cid:durableId="1320772673">
    <w:abstractNumId w:val="20"/>
  </w:num>
  <w:num w:numId="5" w16cid:durableId="556933779">
    <w:abstractNumId w:val="21"/>
  </w:num>
  <w:num w:numId="6" w16cid:durableId="1699895198">
    <w:abstractNumId w:val="28"/>
  </w:num>
  <w:num w:numId="7" w16cid:durableId="958342190">
    <w:abstractNumId w:val="14"/>
  </w:num>
  <w:num w:numId="8" w16cid:durableId="485517701">
    <w:abstractNumId w:val="18"/>
  </w:num>
  <w:num w:numId="9" w16cid:durableId="222564955">
    <w:abstractNumId w:val="26"/>
  </w:num>
  <w:num w:numId="10" w16cid:durableId="1106118525">
    <w:abstractNumId w:val="9"/>
  </w:num>
  <w:num w:numId="11" w16cid:durableId="1487283470">
    <w:abstractNumId w:val="13"/>
  </w:num>
  <w:num w:numId="12" w16cid:durableId="1779986874">
    <w:abstractNumId w:val="6"/>
  </w:num>
  <w:num w:numId="13" w16cid:durableId="548538004">
    <w:abstractNumId w:val="10"/>
  </w:num>
  <w:num w:numId="14" w16cid:durableId="503128843">
    <w:abstractNumId w:val="17"/>
  </w:num>
  <w:num w:numId="15" w16cid:durableId="620573889">
    <w:abstractNumId w:val="16"/>
  </w:num>
  <w:num w:numId="16" w16cid:durableId="2039353638">
    <w:abstractNumId w:val="25"/>
  </w:num>
  <w:num w:numId="17" w16cid:durableId="1129324012">
    <w:abstractNumId w:val="11"/>
  </w:num>
  <w:num w:numId="18" w16cid:durableId="1470393028">
    <w:abstractNumId w:val="30"/>
  </w:num>
  <w:num w:numId="19" w16cid:durableId="1847935946">
    <w:abstractNumId w:val="27"/>
  </w:num>
  <w:num w:numId="20" w16cid:durableId="106855083">
    <w:abstractNumId w:val="22"/>
  </w:num>
  <w:num w:numId="21" w16cid:durableId="560864887">
    <w:abstractNumId w:val="29"/>
  </w:num>
  <w:num w:numId="22" w16cid:durableId="1292589683">
    <w:abstractNumId w:val="12"/>
  </w:num>
  <w:num w:numId="23" w16cid:durableId="1502116706">
    <w:abstractNumId w:val="23"/>
  </w:num>
  <w:num w:numId="24" w16cid:durableId="423695494">
    <w:abstractNumId w:val="8"/>
  </w:num>
  <w:num w:numId="25" w16cid:durableId="208297842">
    <w:abstractNumId w:val="7"/>
  </w:num>
  <w:num w:numId="26" w16cid:durableId="1483498667">
    <w:abstractNumId w:val="5"/>
  </w:num>
  <w:num w:numId="27" w16cid:durableId="653068400">
    <w:abstractNumId w:val="4"/>
  </w:num>
  <w:num w:numId="28" w16cid:durableId="272128231">
    <w:abstractNumId w:val="3"/>
  </w:num>
  <w:num w:numId="29" w16cid:durableId="1100874453">
    <w:abstractNumId w:val="2"/>
  </w:num>
  <w:num w:numId="30" w16cid:durableId="267348737">
    <w:abstractNumId w:val="1"/>
  </w:num>
  <w:num w:numId="31" w16cid:durableId="16439440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502"/>
    <w:rsid w:val="00003212"/>
    <w:rsid w:val="00052382"/>
    <w:rsid w:val="0006568A"/>
    <w:rsid w:val="00065A07"/>
    <w:rsid w:val="00072DC9"/>
    <w:rsid w:val="00076F0F"/>
    <w:rsid w:val="00084253"/>
    <w:rsid w:val="000D1F49"/>
    <w:rsid w:val="001369DB"/>
    <w:rsid w:val="001727CA"/>
    <w:rsid w:val="001B3DCF"/>
    <w:rsid w:val="002C56E6"/>
    <w:rsid w:val="002D3238"/>
    <w:rsid w:val="00361E11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B7502"/>
    <w:rsid w:val="005D4DD8"/>
    <w:rsid w:val="005F2035"/>
    <w:rsid w:val="005F7990"/>
    <w:rsid w:val="0063739C"/>
    <w:rsid w:val="006402A4"/>
    <w:rsid w:val="006B0E17"/>
    <w:rsid w:val="006F2A7F"/>
    <w:rsid w:val="00770F25"/>
    <w:rsid w:val="007A35A8"/>
    <w:rsid w:val="007B0A85"/>
    <w:rsid w:val="007C6A52"/>
    <w:rsid w:val="0082043E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A1613A"/>
    <w:rsid w:val="00A370A8"/>
    <w:rsid w:val="00A51400"/>
    <w:rsid w:val="00A9149C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EE391D"/>
    <w:rsid w:val="00F00606"/>
    <w:rsid w:val="00F01256"/>
    <w:rsid w:val="00FA049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7B078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A51400"/>
    <w:rPr>
      <w:rFonts w:ascii="Calibri" w:hAnsi="Calibri"/>
    </w:rPr>
  </w:style>
  <w:style w:type="paragraph" w:styleId="Kop1">
    <w:name w:val="heading 1"/>
    <w:basedOn w:val="Standaard"/>
    <w:link w:val="Kop1Char"/>
    <w:uiPriority w:val="1"/>
    <w:semiHidden/>
    <w:qFormat/>
    <w:rsid w:val="00A51400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Kop2">
    <w:name w:val="heading 2"/>
    <w:basedOn w:val="Standaard"/>
    <w:link w:val="Kop2Char"/>
    <w:uiPriority w:val="1"/>
    <w:semiHidden/>
    <w:qFormat/>
    <w:rsid w:val="00A51400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A51400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A51400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A51400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A51400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A51400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A51400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A51400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semiHidden/>
    <w:rsid w:val="00A51400"/>
    <w:rPr>
      <w:rFonts w:ascii="Calibri" w:hAnsi="Calibri"/>
      <w:b/>
      <w:color w:val="4BACC6"/>
      <w:sz w:val="52"/>
    </w:rPr>
  </w:style>
  <w:style w:type="character" w:customStyle="1" w:styleId="Hashtag1">
    <w:name w:val="Hashtag1"/>
    <w:basedOn w:val="Standaardalinea-lettertype"/>
    <w:uiPriority w:val="99"/>
    <w:semiHidden/>
    <w:rsid w:val="00A51400"/>
    <w:rPr>
      <w:rFonts w:ascii="Calibri" w:hAnsi="Calibri"/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A51400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A51400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A51400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rsid w:val="00A51400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A51400"/>
    <w:rPr>
      <w:rFonts w:ascii="Calibri" w:hAnsi="Calibri"/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A51400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A51400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51400"/>
    <w:rPr>
      <w:rFonts w:ascii="Calibri" w:hAnsi="Calibri"/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A51400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A51400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51400"/>
    <w:rPr>
      <w:rFonts w:ascii="Calibri" w:hAnsi="Calibri"/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A51400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A51400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A514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A51400"/>
    <w:rPr>
      <w:rFonts w:ascii="Calibri" w:hAnsi="Calibri"/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A51400"/>
    <w:rPr>
      <w:rFonts w:ascii="Calibri" w:hAnsi="Calibri"/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A51400"/>
    <w:rPr>
      <w:rFonts w:ascii="Calibri" w:hAnsi="Calibri"/>
      <w:sz w:val="18"/>
      <w:szCs w:val="18"/>
    </w:rPr>
  </w:style>
  <w:style w:type="paragraph" w:styleId="Lijstnummering">
    <w:name w:val="List Number"/>
    <w:basedOn w:val="Standaard"/>
    <w:uiPriority w:val="99"/>
    <w:semiHidden/>
    <w:rsid w:val="00A51400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A51400"/>
    <w:rPr>
      <w:rFonts w:ascii="Calibri" w:hAnsi="Calibri"/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5140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51400"/>
    <w:rPr>
      <w:rFonts w:ascii="Calibri" w:hAnsi="Calibri"/>
      <w:b/>
      <w:bCs/>
      <w:szCs w:val="24"/>
    </w:rPr>
  </w:style>
  <w:style w:type="paragraph" w:styleId="Geenafstand">
    <w:name w:val="No Spacing"/>
    <w:uiPriority w:val="1"/>
    <w:qFormat/>
    <w:rsid w:val="00A5140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A51400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A51400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A51400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A51400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A51400"/>
    <w:rPr>
      <w:rFonts w:ascii="Calibri" w:hAnsi="Calibri"/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A51400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51400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51400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51400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51400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A51400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A51400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A51400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A51400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unhideWhenUsed/>
    <w:rsid w:val="00A51400"/>
    <w:rPr>
      <w:rFonts w:ascii="Calibri" w:hAnsi="Calibri"/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A51400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A51400"/>
    <w:rPr>
      <w:rFonts w:ascii="Calibri" w:hAnsi="Calibri"/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A51400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A5140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A51400"/>
    <w:rPr>
      <w:rFonts w:ascii="Consolas" w:hAnsi="Consolas" w:cs="Consolas"/>
      <w:sz w:val="20"/>
      <w:szCs w:val="20"/>
    </w:rPr>
  </w:style>
  <w:style w:type="table" w:styleId="Tabelraster">
    <w:name w:val="Table Grid"/>
    <w:basedOn w:val="Standaardtabel"/>
    <w:rsid w:val="00A514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A51400"/>
    <w:rPr>
      <w:rFonts w:ascii="Calibri" w:hAnsi="Calibri"/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514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51400"/>
    <w:rPr>
      <w:rFonts w:ascii="Segoe UI" w:hAnsi="Segoe UI" w:cs="Segoe UI"/>
      <w:sz w:val="18"/>
      <w:szCs w:val="18"/>
    </w:rPr>
  </w:style>
  <w:style w:type="numbering" w:styleId="111111">
    <w:name w:val="Outline List 2"/>
    <w:basedOn w:val="Geenlijst"/>
    <w:uiPriority w:val="99"/>
    <w:semiHidden/>
    <w:unhideWhenUsed/>
    <w:rsid w:val="00A51400"/>
    <w:pPr>
      <w:numPr>
        <w:numId w:val="23"/>
      </w:numPr>
    </w:pPr>
  </w:style>
  <w:style w:type="numbering" w:styleId="1ai">
    <w:name w:val="Outline List 1"/>
    <w:basedOn w:val="Geenlijst"/>
    <w:uiPriority w:val="99"/>
    <w:semiHidden/>
    <w:unhideWhenUsed/>
    <w:rsid w:val="00A51400"/>
    <w:pPr>
      <w:numPr>
        <w:numId w:val="24"/>
      </w:numPr>
    </w:pPr>
  </w:style>
  <w:style w:type="numbering" w:styleId="Artikelsectie">
    <w:name w:val="Outline List 3"/>
    <w:basedOn w:val="Geenlijst"/>
    <w:uiPriority w:val="99"/>
    <w:semiHidden/>
    <w:unhideWhenUsed/>
    <w:rsid w:val="00A51400"/>
    <w:pPr>
      <w:numPr>
        <w:numId w:val="25"/>
      </w:numPr>
    </w:pPr>
  </w:style>
  <w:style w:type="paragraph" w:styleId="Bibliografie">
    <w:name w:val="Bibliography"/>
    <w:basedOn w:val="Standaard"/>
    <w:next w:val="Standaard"/>
    <w:uiPriority w:val="37"/>
    <w:semiHidden/>
    <w:unhideWhenUsed/>
    <w:rsid w:val="00A51400"/>
  </w:style>
  <w:style w:type="paragraph" w:styleId="Bloktekst">
    <w:name w:val="Block Text"/>
    <w:basedOn w:val="Standaard"/>
    <w:uiPriority w:val="99"/>
    <w:semiHidden/>
    <w:unhideWhenUsed/>
    <w:rsid w:val="00A51400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Plattetekst">
    <w:name w:val="Body Text"/>
    <w:basedOn w:val="Standaard"/>
    <w:link w:val="PlattetekstChar"/>
    <w:uiPriority w:val="1"/>
    <w:semiHidden/>
    <w:unhideWhenUsed/>
    <w:qFormat/>
    <w:rsid w:val="00A51400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1"/>
    <w:semiHidden/>
    <w:rsid w:val="00A51400"/>
    <w:rPr>
      <w:rFonts w:ascii="Calibri" w:hAnsi="Calibri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A51400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A51400"/>
    <w:rPr>
      <w:rFonts w:ascii="Calibri" w:hAnsi="Calibri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A51400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A51400"/>
    <w:rPr>
      <w:rFonts w:ascii="Calibri" w:hAnsi="Calibri"/>
      <w:sz w:val="16"/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A51400"/>
    <w:pPr>
      <w:spacing w:after="20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A51400"/>
    <w:rPr>
      <w:rFonts w:ascii="Calibri" w:hAnsi="Calibri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A51400"/>
    <w:pPr>
      <w:spacing w:after="120"/>
      <w:ind w:left="283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A51400"/>
    <w:rPr>
      <w:rFonts w:ascii="Calibri" w:hAnsi="Calibri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A51400"/>
    <w:pPr>
      <w:spacing w:after="200"/>
      <w:ind w:left="360"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A51400"/>
    <w:rPr>
      <w:rFonts w:ascii="Calibri" w:hAnsi="Calibri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A51400"/>
    <w:pPr>
      <w:spacing w:after="120" w:line="480" w:lineRule="auto"/>
      <w:ind w:left="283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A51400"/>
    <w:rPr>
      <w:rFonts w:ascii="Calibri" w:hAnsi="Calibri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A51400"/>
    <w:pPr>
      <w:spacing w:after="120"/>
      <w:ind w:left="283"/>
    </w:pPr>
    <w:rPr>
      <w:sz w:val="16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A51400"/>
    <w:rPr>
      <w:rFonts w:ascii="Calibri" w:hAnsi="Calibri"/>
      <w:sz w:val="16"/>
      <w:szCs w:val="16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A51400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A51400"/>
    <w:pPr>
      <w:spacing w:after="0" w:line="240" w:lineRule="auto"/>
      <w:ind w:left="4252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A51400"/>
    <w:rPr>
      <w:rFonts w:ascii="Calibri" w:hAnsi="Calibri"/>
    </w:rPr>
  </w:style>
  <w:style w:type="table" w:styleId="Kleurrijkraster">
    <w:name w:val="Colorful Grid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Kleurrijkelijst">
    <w:name w:val="Colorful List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onkerelijst">
    <w:name w:val="Dark List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onkerelijst-accent6">
    <w:name w:val="Dark List Accent 6"/>
    <w:basedOn w:val="Standaardtabel"/>
    <w:uiPriority w:val="7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A51400"/>
  </w:style>
  <w:style w:type="character" w:customStyle="1" w:styleId="DatumChar">
    <w:name w:val="Datum Char"/>
    <w:basedOn w:val="Standaardalinea-lettertype"/>
    <w:link w:val="Datum"/>
    <w:uiPriority w:val="99"/>
    <w:semiHidden/>
    <w:rsid w:val="00A51400"/>
    <w:rPr>
      <w:rFonts w:ascii="Calibri" w:hAnsi="Calibri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A51400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A51400"/>
    <w:rPr>
      <w:rFonts w:ascii="Segoe UI" w:hAnsi="Segoe UI" w:cs="Segoe UI"/>
      <w:sz w:val="16"/>
      <w:szCs w:val="16"/>
    </w:r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A51400"/>
    <w:pPr>
      <w:spacing w:after="0" w:line="240" w:lineRule="auto"/>
    </w:p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A51400"/>
    <w:rPr>
      <w:rFonts w:ascii="Calibri" w:hAnsi="Calibri"/>
    </w:rPr>
  </w:style>
  <w:style w:type="character" w:styleId="Nadruk">
    <w:name w:val="Emphasis"/>
    <w:basedOn w:val="Standaardalinea-lettertype"/>
    <w:uiPriority w:val="20"/>
    <w:semiHidden/>
    <w:rsid w:val="00A51400"/>
    <w:rPr>
      <w:rFonts w:ascii="Calibri" w:hAnsi="Calibri"/>
      <w:i/>
      <w:iCs/>
    </w:rPr>
  </w:style>
  <w:style w:type="character" w:styleId="Eindnootmarkering">
    <w:name w:val="endnote reference"/>
    <w:basedOn w:val="Standaardalinea-lettertype"/>
    <w:uiPriority w:val="99"/>
    <w:semiHidden/>
    <w:unhideWhenUsed/>
    <w:rsid w:val="00A51400"/>
    <w:rPr>
      <w:rFonts w:ascii="Calibri" w:hAnsi="Calibri"/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A51400"/>
    <w:pPr>
      <w:spacing w:after="0" w:line="240" w:lineRule="auto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A51400"/>
    <w:rPr>
      <w:rFonts w:ascii="Calibri" w:hAnsi="Calibri"/>
      <w:sz w:val="20"/>
      <w:szCs w:val="20"/>
    </w:rPr>
  </w:style>
  <w:style w:type="paragraph" w:styleId="Adresenvelop">
    <w:name w:val="envelope address"/>
    <w:basedOn w:val="Standaard"/>
    <w:uiPriority w:val="99"/>
    <w:semiHidden/>
    <w:unhideWhenUsed/>
    <w:rsid w:val="00A5140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zender">
    <w:name w:val="envelope return"/>
    <w:basedOn w:val="Standaard"/>
    <w:uiPriority w:val="99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Rastertabel1licht">
    <w:name w:val="Grid Table 1 Light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astertabel2-Accent5">
    <w:name w:val="Grid Table 2 Accent 5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astertabel3">
    <w:name w:val="Grid Table 3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Rastertabel4">
    <w:name w:val="Grid Table 4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1">
    <w:name w:val="Grid Table 4 Accent 1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astertabel4-Accent3">
    <w:name w:val="Grid Table 4 Accent 3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astertabel4-Accent4">
    <w:name w:val="Grid Table 4 Accent 4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astertabel4-Accent5">
    <w:name w:val="Grid Table 4 Accent 5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astertabel4-Accent6">
    <w:name w:val="Grid Table 4 Accent 6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astertabel5donker">
    <w:name w:val="Grid Table 5 Dark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Rastertabel5donker-Accent6">
    <w:name w:val="Grid Table 5 Dark Accent 6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Rastertabel6kleurrijk">
    <w:name w:val="Grid Table 6 Colorful"/>
    <w:basedOn w:val="Standaardtabel"/>
    <w:uiPriority w:val="51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A5140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A5140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A5140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A5140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A5140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51"/>
    <w:rsid w:val="00A5140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astertabel7kleurrijk">
    <w:name w:val="Grid Table 7 Colorful"/>
    <w:basedOn w:val="Standaardtabel"/>
    <w:uiPriority w:val="52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A5140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A5140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A5140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A5140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A5140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52"/>
    <w:rsid w:val="00A5140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ashtag">
    <w:name w:val="Hashtag"/>
    <w:basedOn w:val="Standaardalinea-lettertype"/>
    <w:uiPriority w:val="99"/>
    <w:semiHidden/>
    <w:unhideWhenUsed/>
    <w:rsid w:val="00A51400"/>
    <w:rPr>
      <w:rFonts w:ascii="Calibri" w:hAnsi="Calibri"/>
      <w:color w:val="2B579A"/>
      <w:shd w:val="clear" w:color="auto" w:fill="E1DFDD"/>
    </w:rPr>
  </w:style>
  <w:style w:type="character" w:styleId="HTML-acroniem">
    <w:name w:val="HTML Acronym"/>
    <w:basedOn w:val="Standaardalinea-lettertype"/>
    <w:uiPriority w:val="99"/>
    <w:semiHidden/>
    <w:unhideWhenUsed/>
    <w:rsid w:val="00A51400"/>
    <w:rPr>
      <w:rFonts w:ascii="Calibri" w:hAnsi="Calibri"/>
    </w:rPr>
  </w:style>
  <w:style w:type="paragraph" w:styleId="HTML-adres">
    <w:name w:val="HTML Address"/>
    <w:basedOn w:val="Standaard"/>
    <w:link w:val="HTML-adresChar"/>
    <w:uiPriority w:val="99"/>
    <w:semiHidden/>
    <w:unhideWhenUsed/>
    <w:rsid w:val="00A51400"/>
    <w:pPr>
      <w:spacing w:after="0" w:line="240" w:lineRule="auto"/>
    </w:pPr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A51400"/>
    <w:rPr>
      <w:rFonts w:ascii="Calibri" w:hAnsi="Calibri"/>
      <w:i/>
      <w:iCs/>
    </w:rPr>
  </w:style>
  <w:style w:type="character" w:styleId="HTML-citaat">
    <w:name w:val="HTML Cite"/>
    <w:basedOn w:val="Standaardalinea-lettertype"/>
    <w:uiPriority w:val="99"/>
    <w:semiHidden/>
    <w:unhideWhenUsed/>
    <w:rsid w:val="00A51400"/>
    <w:rPr>
      <w:rFonts w:ascii="Calibri" w:hAnsi="Calibri"/>
      <w:i/>
      <w:iCs/>
    </w:rPr>
  </w:style>
  <w:style w:type="character" w:styleId="HTMLCode">
    <w:name w:val="HTML Code"/>
    <w:basedOn w:val="Standaardalinea-lettertype"/>
    <w:uiPriority w:val="99"/>
    <w:semiHidden/>
    <w:unhideWhenUsed/>
    <w:rsid w:val="00A51400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Standaardalinea-lettertype"/>
    <w:uiPriority w:val="99"/>
    <w:semiHidden/>
    <w:unhideWhenUsed/>
    <w:rsid w:val="00A51400"/>
    <w:rPr>
      <w:rFonts w:ascii="Calibri" w:hAnsi="Calibri"/>
      <w:i/>
      <w:iCs/>
    </w:rPr>
  </w:style>
  <w:style w:type="character" w:styleId="HTML-toetsenbord">
    <w:name w:val="HTML Keyboard"/>
    <w:basedOn w:val="Standaardalinea-lettertype"/>
    <w:uiPriority w:val="99"/>
    <w:semiHidden/>
    <w:unhideWhenUsed/>
    <w:rsid w:val="00A51400"/>
    <w:rPr>
      <w:rFonts w:ascii="Consolas" w:hAnsi="Consolas" w:cs="Consolas"/>
      <w:sz w:val="20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A514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A51400"/>
    <w:rPr>
      <w:rFonts w:ascii="Consolas" w:hAnsi="Consolas" w:cs="Consolas"/>
      <w:sz w:val="20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A51400"/>
    <w:rPr>
      <w:rFonts w:ascii="Consolas" w:hAnsi="Consolas" w:cs="Consolas"/>
      <w:sz w:val="24"/>
      <w:szCs w:val="24"/>
    </w:rPr>
  </w:style>
  <w:style w:type="character" w:styleId="HTML-schrijfmachine">
    <w:name w:val="HTML Typewriter"/>
    <w:basedOn w:val="Standaardalinea-lettertype"/>
    <w:uiPriority w:val="99"/>
    <w:semiHidden/>
    <w:unhideWhenUsed/>
    <w:rsid w:val="00A51400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A51400"/>
    <w:rPr>
      <w:rFonts w:ascii="Calibri" w:hAnsi="Calibri"/>
      <w:i/>
      <w:iCs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280" w:hanging="28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560" w:hanging="28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840" w:hanging="28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1120" w:hanging="28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1400" w:hanging="28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1680" w:hanging="28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1960" w:hanging="28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2240" w:hanging="28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2520" w:hanging="280"/>
    </w:pPr>
  </w:style>
  <w:style w:type="paragraph" w:styleId="Indexkop">
    <w:name w:val="index heading"/>
    <w:basedOn w:val="Standaard"/>
    <w:next w:val="Index1"/>
    <w:uiPriority w:val="99"/>
    <w:semiHidden/>
    <w:rsid w:val="00A51400"/>
    <w:rPr>
      <w:rFonts w:ascii="Corbel" w:eastAsiaTheme="majorEastAsia" w:hAnsi="Corbel" w:cstheme="majorBidi"/>
      <w:b/>
      <w:bCs/>
    </w:rPr>
  </w:style>
  <w:style w:type="character" w:styleId="Intensievebenadrukking">
    <w:name w:val="Intense Emphasis"/>
    <w:basedOn w:val="Standaardalinea-lettertype"/>
    <w:uiPriority w:val="21"/>
    <w:semiHidden/>
    <w:rsid w:val="00A51400"/>
    <w:rPr>
      <w:rFonts w:ascii="Calibri" w:hAnsi="Calibri"/>
      <w:i/>
      <w:iCs/>
      <w:color w:val="155078" w:themeColor="accent1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rsid w:val="00A51400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A51400"/>
    <w:rPr>
      <w:rFonts w:ascii="Calibri" w:hAnsi="Calibri"/>
      <w:i/>
      <w:iCs/>
      <w:color w:val="155078" w:themeColor="accent1"/>
    </w:rPr>
  </w:style>
  <w:style w:type="character" w:styleId="Intensieveverwijzing">
    <w:name w:val="Intense Reference"/>
    <w:basedOn w:val="Standaardalinea-lettertype"/>
    <w:uiPriority w:val="32"/>
    <w:semiHidden/>
    <w:rsid w:val="00A51400"/>
    <w:rPr>
      <w:rFonts w:ascii="Calibri" w:hAnsi="Calibri"/>
      <w:b/>
      <w:bCs/>
      <w:smallCaps/>
      <w:color w:val="155078" w:themeColor="accent1"/>
      <w:spacing w:val="5"/>
    </w:rPr>
  </w:style>
  <w:style w:type="table" w:styleId="Lichtraster">
    <w:name w:val="Light Grid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chtelijst">
    <w:name w:val="Light List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A5140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A5140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A5140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A5140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A5140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A5140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A5140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Regelnummer">
    <w:name w:val="line number"/>
    <w:basedOn w:val="Standaardalinea-lettertype"/>
    <w:uiPriority w:val="99"/>
    <w:semiHidden/>
    <w:unhideWhenUsed/>
    <w:rsid w:val="00A51400"/>
    <w:rPr>
      <w:rFonts w:ascii="Calibri" w:hAnsi="Calibri"/>
    </w:rPr>
  </w:style>
  <w:style w:type="paragraph" w:styleId="Lijst">
    <w:name w:val="List"/>
    <w:basedOn w:val="Standaard"/>
    <w:uiPriority w:val="99"/>
    <w:semiHidden/>
    <w:unhideWhenUsed/>
    <w:rsid w:val="00A51400"/>
    <w:pPr>
      <w:ind w:left="283" w:hanging="283"/>
      <w:contextualSpacing/>
    </w:pPr>
  </w:style>
  <w:style w:type="paragraph" w:styleId="Lijst2">
    <w:name w:val="List 2"/>
    <w:basedOn w:val="Standaard"/>
    <w:uiPriority w:val="99"/>
    <w:semiHidden/>
    <w:unhideWhenUsed/>
    <w:rsid w:val="00A51400"/>
    <w:pPr>
      <w:ind w:left="566" w:hanging="283"/>
      <w:contextualSpacing/>
    </w:pPr>
  </w:style>
  <w:style w:type="paragraph" w:styleId="Lijst3">
    <w:name w:val="List 3"/>
    <w:basedOn w:val="Standaard"/>
    <w:uiPriority w:val="99"/>
    <w:semiHidden/>
    <w:unhideWhenUsed/>
    <w:rsid w:val="00A51400"/>
    <w:pPr>
      <w:ind w:left="849" w:hanging="283"/>
      <w:contextualSpacing/>
    </w:pPr>
  </w:style>
  <w:style w:type="paragraph" w:styleId="Lijst4">
    <w:name w:val="List 4"/>
    <w:basedOn w:val="Standaard"/>
    <w:uiPriority w:val="99"/>
    <w:semiHidden/>
    <w:unhideWhenUsed/>
    <w:rsid w:val="00A51400"/>
    <w:pPr>
      <w:ind w:left="1132" w:hanging="283"/>
      <w:contextualSpacing/>
    </w:pPr>
  </w:style>
  <w:style w:type="paragraph" w:styleId="Lijst5">
    <w:name w:val="List 5"/>
    <w:basedOn w:val="Standaard"/>
    <w:uiPriority w:val="99"/>
    <w:semiHidden/>
    <w:rsid w:val="00A51400"/>
    <w:pPr>
      <w:ind w:left="1415" w:hanging="283"/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A51400"/>
    <w:pPr>
      <w:numPr>
        <w:numId w:val="26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A51400"/>
    <w:pPr>
      <w:numPr>
        <w:numId w:val="27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A51400"/>
    <w:pPr>
      <w:numPr>
        <w:numId w:val="28"/>
      </w:numPr>
      <w:contextualSpacing/>
    </w:pPr>
  </w:style>
  <w:style w:type="paragraph" w:styleId="Lijstvoortzetting">
    <w:name w:val="List Continue"/>
    <w:basedOn w:val="Standaard"/>
    <w:uiPriority w:val="99"/>
    <w:semiHidden/>
    <w:unhideWhenUsed/>
    <w:rsid w:val="00A51400"/>
    <w:pPr>
      <w:spacing w:after="120"/>
      <w:ind w:left="283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A51400"/>
    <w:pPr>
      <w:spacing w:after="120"/>
      <w:ind w:left="566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A51400"/>
    <w:pPr>
      <w:spacing w:after="120"/>
      <w:ind w:left="849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A51400"/>
    <w:pPr>
      <w:spacing w:after="120"/>
      <w:ind w:left="1132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A51400"/>
    <w:pPr>
      <w:spacing w:after="120"/>
      <w:ind w:left="1415"/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A51400"/>
    <w:pPr>
      <w:numPr>
        <w:numId w:val="29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A51400"/>
    <w:pPr>
      <w:numPr>
        <w:numId w:val="30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A51400"/>
    <w:pPr>
      <w:numPr>
        <w:numId w:val="31"/>
      </w:numPr>
      <w:contextualSpacing/>
    </w:pPr>
  </w:style>
  <w:style w:type="paragraph" w:styleId="Lijstalinea">
    <w:name w:val="List Paragraph"/>
    <w:basedOn w:val="Standaard"/>
    <w:uiPriority w:val="34"/>
    <w:semiHidden/>
    <w:qFormat/>
    <w:rsid w:val="00A51400"/>
    <w:pPr>
      <w:ind w:left="720"/>
      <w:contextualSpacing/>
    </w:pPr>
  </w:style>
  <w:style w:type="table" w:styleId="Lijsttabel1licht">
    <w:name w:val="List Table 1 Light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jsttabel1licht-Accent2">
    <w:name w:val="List Table 1 Light Accent 2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jsttabel1licht-Accent3">
    <w:name w:val="List Table 1 Light Accent 3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jsttabel1licht-Accent4">
    <w:name w:val="List Table 1 Light Accent 4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jsttabel1licht-Accent5">
    <w:name w:val="List Table 1 Light Accent 5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jsttabel1licht-Accent6">
    <w:name w:val="List Table 1 Light Accent 6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jsttabel2">
    <w:name w:val="List Table 2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2-Accent1">
    <w:name w:val="List Table 2 Accent 1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jsttabel2-Accent2">
    <w:name w:val="List Table 2 Accent 2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jsttabel2-Accent3">
    <w:name w:val="List Table 2 Accent 3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jsttabel2-Accent4">
    <w:name w:val="List Table 2 Accent 4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jsttabel2-Accent5">
    <w:name w:val="List Table 2 Accent 5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jsttabel2-Accent6">
    <w:name w:val="List Table 2 Accent 6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jsttabel3">
    <w:name w:val="List Table 3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4-Accent1">
    <w:name w:val="List Table 4 Accent 1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jsttabel4-Accent2">
    <w:name w:val="List Table 4 Accent 2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jsttabel4-Accent3">
    <w:name w:val="List Table 4 Accent 3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jsttabel4-Accent4">
    <w:name w:val="List Table 4 Accent 4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jsttabel4-Accent5">
    <w:name w:val="List Table 4 Accent 5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jsttabel4-Accent6">
    <w:name w:val="List Table 4 Accent 6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jsttabel5donker">
    <w:name w:val="List Table 5 Dark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">
    <w:name w:val="List Table 6 Colorful"/>
    <w:basedOn w:val="Standaardtabel"/>
    <w:uiPriority w:val="51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6kleurrijk-Accent1">
    <w:name w:val="List Table 6 Colorful Accent 1"/>
    <w:basedOn w:val="Standaardtabel"/>
    <w:uiPriority w:val="51"/>
    <w:rsid w:val="00A5140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51"/>
    <w:rsid w:val="00A5140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51"/>
    <w:rsid w:val="00A5140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51"/>
    <w:rsid w:val="00A5140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51"/>
    <w:rsid w:val="00A5140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51"/>
    <w:rsid w:val="00A5140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jsttabel7kleurrijk">
    <w:name w:val="List Table 7 Colorful"/>
    <w:basedOn w:val="Standaardtabel"/>
    <w:uiPriority w:val="52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52"/>
    <w:rsid w:val="00A5140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52"/>
    <w:rsid w:val="00A5140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52"/>
    <w:rsid w:val="00A5140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52"/>
    <w:rsid w:val="00A5140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52"/>
    <w:rsid w:val="00A5140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52"/>
    <w:rsid w:val="00A5140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emiddeldraster1">
    <w:name w:val="Medium Grid 1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Vermelding">
    <w:name w:val="Mention"/>
    <w:basedOn w:val="Standaardalinea-lettertype"/>
    <w:uiPriority w:val="99"/>
    <w:semiHidden/>
    <w:unhideWhenUsed/>
    <w:rsid w:val="00A51400"/>
    <w:rPr>
      <w:rFonts w:ascii="Calibri" w:hAnsi="Calibri"/>
      <w:color w:val="2B579A"/>
      <w:shd w:val="clear" w:color="auto" w:fill="E1DFDD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A5140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A51400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A51400"/>
    <w:pPr>
      <w:spacing w:after="0" w:line="240" w:lineRule="auto"/>
    </w:p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A51400"/>
    <w:rPr>
      <w:rFonts w:ascii="Calibri" w:hAnsi="Calibri"/>
    </w:rPr>
  </w:style>
  <w:style w:type="character" w:styleId="Paginanummer">
    <w:name w:val="page number"/>
    <w:basedOn w:val="Standaardalinea-lettertype"/>
    <w:uiPriority w:val="99"/>
    <w:semiHidden/>
    <w:unhideWhenUsed/>
    <w:rsid w:val="00A51400"/>
    <w:rPr>
      <w:rFonts w:ascii="Calibri" w:hAnsi="Calibri"/>
    </w:rPr>
  </w:style>
  <w:style w:type="table" w:styleId="Onopgemaaktetabel1">
    <w:name w:val="Plain Table 1"/>
    <w:basedOn w:val="Standaardtabel"/>
    <w:uiPriority w:val="41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3">
    <w:name w:val="Plain Table 3"/>
    <w:basedOn w:val="Standaardtabel"/>
    <w:uiPriority w:val="43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A51400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A51400"/>
    <w:rPr>
      <w:rFonts w:ascii="Consolas" w:hAnsi="Consolas" w:cs="Consolas"/>
      <w:sz w:val="21"/>
      <w:szCs w:val="21"/>
    </w:rPr>
  </w:style>
  <w:style w:type="paragraph" w:styleId="Citaat">
    <w:name w:val="Quote"/>
    <w:basedOn w:val="Standaard"/>
    <w:next w:val="Standaard"/>
    <w:link w:val="CitaatChar"/>
    <w:uiPriority w:val="29"/>
    <w:semiHidden/>
    <w:rsid w:val="00A5140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semiHidden/>
    <w:rsid w:val="00A51400"/>
    <w:rPr>
      <w:rFonts w:ascii="Calibri" w:hAnsi="Calibri"/>
      <w:i/>
      <w:iCs/>
      <w:color w:val="404040" w:themeColor="text1" w:themeTint="BF"/>
    </w:rPr>
  </w:style>
  <w:style w:type="paragraph" w:styleId="Aanhef">
    <w:name w:val="Salutation"/>
    <w:basedOn w:val="Standaard"/>
    <w:next w:val="Standaard"/>
    <w:link w:val="AanhefChar"/>
    <w:uiPriority w:val="99"/>
    <w:semiHidden/>
    <w:rsid w:val="00A51400"/>
  </w:style>
  <w:style w:type="character" w:customStyle="1" w:styleId="AanhefChar">
    <w:name w:val="Aanhef Char"/>
    <w:basedOn w:val="Standaardalinea-lettertype"/>
    <w:link w:val="Aanhef"/>
    <w:uiPriority w:val="99"/>
    <w:semiHidden/>
    <w:rsid w:val="00A51400"/>
    <w:rPr>
      <w:rFonts w:ascii="Calibri" w:hAnsi="Calibri"/>
    </w:rPr>
  </w:style>
  <w:style w:type="paragraph" w:styleId="Handtekening">
    <w:name w:val="Signature"/>
    <w:basedOn w:val="Standaard"/>
    <w:link w:val="HandtekeningChar"/>
    <w:uiPriority w:val="99"/>
    <w:semiHidden/>
    <w:rsid w:val="00A51400"/>
    <w:pPr>
      <w:spacing w:after="0" w:line="240" w:lineRule="auto"/>
      <w:ind w:left="4252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A51400"/>
    <w:rPr>
      <w:rFonts w:ascii="Calibri" w:hAnsi="Calibri"/>
    </w:rPr>
  </w:style>
  <w:style w:type="character" w:styleId="Slimmehyperlink">
    <w:name w:val="Smart Hyperlink"/>
    <w:basedOn w:val="Standaardalinea-lettertype"/>
    <w:uiPriority w:val="99"/>
    <w:semiHidden/>
    <w:unhideWhenUsed/>
    <w:rsid w:val="00A51400"/>
    <w:rPr>
      <w:rFonts w:ascii="Calibri" w:hAnsi="Calibri"/>
      <w:u w:val="dotted"/>
    </w:rPr>
  </w:style>
  <w:style w:type="character" w:styleId="Zwaar">
    <w:name w:val="Strong"/>
    <w:basedOn w:val="Standaardalinea-lettertype"/>
    <w:uiPriority w:val="22"/>
    <w:semiHidden/>
    <w:qFormat/>
    <w:rsid w:val="00A51400"/>
    <w:rPr>
      <w:rFonts w:ascii="Calibri" w:hAnsi="Calibri"/>
      <w:b/>
      <w:bCs/>
    </w:rPr>
  </w:style>
  <w:style w:type="paragraph" w:styleId="Ondertitel">
    <w:name w:val="Subtitle"/>
    <w:basedOn w:val="Standaard"/>
    <w:next w:val="Standaard"/>
    <w:link w:val="OndertitelChar"/>
    <w:uiPriority w:val="11"/>
    <w:semiHidden/>
    <w:qFormat/>
    <w:rsid w:val="00A51400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semiHidden/>
    <w:rsid w:val="00A51400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Subtielebenadrukking">
    <w:name w:val="Subtle Emphasis"/>
    <w:basedOn w:val="Standaardalinea-lettertype"/>
    <w:uiPriority w:val="19"/>
    <w:semiHidden/>
    <w:qFormat/>
    <w:rsid w:val="00A51400"/>
    <w:rPr>
      <w:rFonts w:ascii="Calibri" w:hAnsi="Calibri"/>
      <w:i/>
      <w:iCs/>
      <w:color w:val="404040" w:themeColor="text1" w:themeTint="BF"/>
    </w:rPr>
  </w:style>
  <w:style w:type="character" w:styleId="Subtieleverwijzing">
    <w:name w:val="Subtle Reference"/>
    <w:basedOn w:val="Standaardalinea-lettertype"/>
    <w:uiPriority w:val="31"/>
    <w:semiHidden/>
    <w:rsid w:val="00A51400"/>
    <w:rPr>
      <w:rFonts w:ascii="Calibri" w:hAnsi="Calibri"/>
      <w:smallCaps/>
      <w:color w:val="5A5A5A" w:themeColor="text1" w:themeTint="A5"/>
    </w:rPr>
  </w:style>
  <w:style w:type="table" w:styleId="3D-effectenvoortabel1">
    <w:name w:val="Table 3D effects 1"/>
    <w:basedOn w:val="Standaardtabel"/>
    <w:uiPriority w:val="99"/>
    <w:semiHidden/>
    <w:unhideWhenUsed/>
    <w:rsid w:val="00A5140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A5140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A514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uiPriority w:val="99"/>
    <w:semiHidden/>
    <w:unhideWhenUsed/>
    <w:rsid w:val="00A5140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A5140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A5140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A5140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A5140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A5140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A5140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1">
    <w:name w:val="Table Columns 1"/>
    <w:basedOn w:val="Standaardtabel"/>
    <w:uiPriority w:val="99"/>
    <w:semiHidden/>
    <w:unhideWhenUsed/>
    <w:rsid w:val="00A5140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A5140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A5140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A5140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A5140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uiPriority w:val="99"/>
    <w:semiHidden/>
    <w:unhideWhenUsed/>
    <w:rsid w:val="00A5140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uiPriority w:val="99"/>
    <w:semiHidden/>
    <w:unhideWhenUsed/>
    <w:rsid w:val="00A5140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1">
    <w:name w:val="Table Grid 1"/>
    <w:basedOn w:val="Standaardtabel"/>
    <w:uiPriority w:val="99"/>
    <w:semiHidden/>
    <w:unhideWhenUsed/>
    <w:rsid w:val="00A5140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A5140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A5140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A5140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A514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A514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A5140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A5140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licht">
    <w:name w:val="Grid Table Light"/>
    <w:basedOn w:val="Standaardtabel"/>
    <w:uiPriority w:val="40"/>
    <w:rsid w:val="00A5140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jst1">
    <w:name w:val="Table List 1"/>
    <w:basedOn w:val="Standaardtabel"/>
    <w:uiPriority w:val="99"/>
    <w:semiHidden/>
    <w:unhideWhenUsed/>
    <w:rsid w:val="00A5140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A5140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A5140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A514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A5140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A5140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A5140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A5140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A51400"/>
    <w:pPr>
      <w:spacing w:after="0"/>
      <w:ind w:left="280" w:hanging="280"/>
    </w:pPr>
  </w:style>
  <w:style w:type="table" w:styleId="Professioneletabel">
    <w:name w:val="Table Professional"/>
    <w:basedOn w:val="Standaardtabel"/>
    <w:uiPriority w:val="99"/>
    <w:semiHidden/>
    <w:unhideWhenUsed/>
    <w:rsid w:val="00A5140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uiPriority w:val="99"/>
    <w:semiHidden/>
    <w:unhideWhenUsed/>
    <w:rsid w:val="00A5140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A5140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A514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A5140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rsid w:val="00A5140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A514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tabel1">
    <w:name w:val="Table Web 1"/>
    <w:basedOn w:val="Standaardtabel"/>
    <w:uiPriority w:val="99"/>
    <w:semiHidden/>
    <w:unhideWhenUsed/>
    <w:rsid w:val="00A5140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A5140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rsid w:val="00A5140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pbronvermelding">
    <w:name w:val="toa heading"/>
    <w:basedOn w:val="Standaard"/>
    <w:next w:val="Standaard"/>
    <w:uiPriority w:val="99"/>
    <w:semiHidden/>
    <w:unhideWhenUsed/>
    <w:rsid w:val="00A51400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Inhopg4">
    <w:name w:val="toc 4"/>
    <w:basedOn w:val="Standaard"/>
    <w:next w:val="Standaard"/>
    <w:autoRedefine/>
    <w:uiPriority w:val="39"/>
    <w:semiHidden/>
    <w:rsid w:val="00A51400"/>
    <w:pPr>
      <w:spacing w:after="100"/>
      <w:ind w:left="840"/>
    </w:pPr>
  </w:style>
  <w:style w:type="paragraph" w:styleId="Inhopg5">
    <w:name w:val="toc 5"/>
    <w:basedOn w:val="Standaard"/>
    <w:next w:val="Standaard"/>
    <w:autoRedefine/>
    <w:uiPriority w:val="39"/>
    <w:semiHidden/>
    <w:rsid w:val="00A51400"/>
    <w:pPr>
      <w:spacing w:after="100"/>
      <w:ind w:left="1120"/>
    </w:pPr>
  </w:style>
  <w:style w:type="paragraph" w:styleId="Inhopg6">
    <w:name w:val="toc 6"/>
    <w:basedOn w:val="Standaard"/>
    <w:next w:val="Standaard"/>
    <w:autoRedefine/>
    <w:uiPriority w:val="39"/>
    <w:semiHidden/>
    <w:rsid w:val="00A51400"/>
    <w:pPr>
      <w:spacing w:after="100"/>
      <w:ind w:left="1400"/>
    </w:pPr>
  </w:style>
  <w:style w:type="paragraph" w:styleId="Inhopg7">
    <w:name w:val="toc 7"/>
    <w:basedOn w:val="Standaard"/>
    <w:next w:val="Standaard"/>
    <w:autoRedefine/>
    <w:uiPriority w:val="39"/>
    <w:semiHidden/>
    <w:rsid w:val="00A51400"/>
    <w:pPr>
      <w:spacing w:after="100"/>
      <w:ind w:left="1680"/>
    </w:pPr>
  </w:style>
  <w:style w:type="paragraph" w:styleId="Inhopg8">
    <w:name w:val="toc 8"/>
    <w:basedOn w:val="Standaard"/>
    <w:next w:val="Standaard"/>
    <w:autoRedefine/>
    <w:uiPriority w:val="39"/>
    <w:semiHidden/>
    <w:rsid w:val="00A51400"/>
    <w:pPr>
      <w:spacing w:after="100"/>
      <w:ind w:left="1960"/>
    </w:pPr>
  </w:style>
  <w:style w:type="paragraph" w:styleId="Inhopg9">
    <w:name w:val="toc 9"/>
    <w:basedOn w:val="Standaard"/>
    <w:next w:val="Standaard"/>
    <w:autoRedefine/>
    <w:uiPriority w:val="39"/>
    <w:semiHidden/>
    <w:rsid w:val="00A51400"/>
    <w:pPr>
      <w:spacing w:after="100"/>
      <w:ind w:left="2240"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A51400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viv\AppData\Roaming\Microsoft\Templates\Contante%20donatie-formuli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B632D7528FF4E1B957A7B9E52D2712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54AA06C-72DB-4E15-9E5F-D208A5A72BD9}"/>
      </w:docPartPr>
      <w:docPartBody>
        <w:p w:rsidR="00062CE1" w:rsidRDefault="00062CE1">
          <w:pPr>
            <w:pStyle w:val="CB632D7528FF4E1B957A7B9E52D27129"/>
          </w:pPr>
          <w:r w:rsidRPr="006B0E17">
            <w:rPr>
              <w:lang w:bidi="nl-NL"/>
            </w:rPr>
            <w:t>Voornaam</w:t>
          </w:r>
        </w:p>
      </w:docPartBody>
    </w:docPart>
    <w:docPart>
      <w:docPartPr>
        <w:name w:val="416F8B0077A34FF0BCC164C13BC44B9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72DC3FE-C0E9-48C6-86C5-9DCAC1F86A44}"/>
      </w:docPartPr>
      <w:docPartBody>
        <w:p w:rsidR="00062CE1" w:rsidRDefault="00062CE1">
          <w:pPr>
            <w:pStyle w:val="416F8B0077A34FF0BCC164C13BC44B96"/>
          </w:pPr>
          <w:r w:rsidRPr="006B0E17">
            <w:rPr>
              <w:lang w:bidi="nl-NL"/>
            </w:rPr>
            <w:t>Achternaam</w:t>
          </w:r>
        </w:p>
      </w:docPartBody>
    </w:docPart>
    <w:docPart>
      <w:docPartPr>
        <w:name w:val="C41FE6E58745497CBC7291CD0265682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E0742F-F4ED-4984-B3A2-D33382D9D636}"/>
      </w:docPartPr>
      <w:docPartBody>
        <w:p w:rsidR="00062CE1" w:rsidRDefault="00062CE1">
          <w:pPr>
            <w:pStyle w:val="C41FE6E58745497CBC7291CD02656821"/>
          </w:pPr>
          <w:r w:rsidRPr="006B0E17">
            <w:rPr>
              <w:lang w:bidi="nl-NL"/>
            </w:rPr>
            <w:t>Adres</w:t>
          </w:r>
        </w:p>
      </w:docPartBody>
    </w:docPart>
    <w:docPart>
      <w:docPartPr>
        <w:name w:val="4822E9C9EEB84255A7CD7D4FC39A2FC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1C19B48-1F1B-4A51-AD98-F79588BBF703}"/>
      </w:docPartPr>
      <w:docPartBody>
        <w:p w:rsidR="00062CE1" w:rsidRDefault="00062CE1">
          <w:pPr>
            <w:pStyle w:val="4822E9C9EEB84255A7CD7D4FC39A2FCC"/>
          </w:pPr>
          <w:r w:rsidRPr="006B0E17">
            <w:rPr>
              <w:lang w:bidi="nl-NL"/>
            </w:rPr>
            <w:t>Postcode en plaats</w:t>
          </w:r>
        </w:p>
      </w:docPartBody>
    </w:docPart>
    <w:docPart>
      <w:docPartPr>
        <w:name w:val="24FFFF3AC3304A3EA246140BAED0509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39AA930-EFC9-4D32-ACD0-DED119CD07B7}"/>
      </w:docPartPr>
      <w:docPartBody>
        <w:p w:rsidR="00062CE1" w:rsidRDefault="00062CE1" w:rsidP="00062CE1">
          <w:pPr>
            <w:pStyle w:val="24FFFF3AC3304A3EA246140BAED0509E"/>
          </w:pPr>
          <w:r w:rsidRPr="006B0E17">
            <w:rPr>
              <w:lang w:bidi="nl-NL"/>
            </w:rPr>
            <w:t>E-mail</w:t>
          </w:r>
        </w:p>
      </w:docPartBody>
    </w:docPart>
    <w:docPart>
      <w:docPartPr>
        <w:name w:val="7A60A074ACA74220B113C7463282C63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DF04F06-4D02-4715-8CD9-3B665487941B}"/>
      </w:docPartPr>
      <w:docPartBody>
        <w:p w:rsidR="00062CE1" w:rsidRDefault="00062CE1" w:rsidP="00062CE1">
          <w:pPr>
            <w:pStyle w:val="7A60A074ACA74220B113C7463282C639"/>
          </w:pPr>
          <w:r w:rsidRPr="006B0E17">
            <w:rPr>
              <w:lang w:bidi="nl-NL"/>
            </w:rPr>
            <w:t>Mobiele telefoon</w:t>
          </w:r>
        </w:p>
      </w:docPartBody>
    </w:docPart>
    <w:docPart>
      <w:docPartPr>
        <w:name w:val="162A9A4AA1DD4A5087C3C788F56100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A54D922-6E03-4316-B408-A32226E4C7EA}"/>
      </w:docPartPr>
      <w:docPartBody>
        <w:p w:rsidR="00062CE1" w:rsidRDefault="00062CE1" w:rsidP="00062CE1">
          <w:pPr>
            <w:pStyle w:val="162A9A4AA1DD4A5087C3C788F5610087"/>
          </w:pPr>
          <w:r w:rsidRPr="006B0E17">
            <w:rPr>
              <w:lang w:bidi="nl-NL"/>
            </w:rPr>
            <w:t>Telefoon thuis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CE1"/>
    <w:rsid w:val="00062CE1"/>
    <w:rsid w:val="00072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CB632D7528FF4E1B957A7B9E52D27129">
    <w:name w:val="CB632D7528FF4E1B957A7B9E52D27129"/>
  </w:style>
  <w:style w:type="paragraph" w:customStyle="1" w:styleId="416F8B0077A34FF0BCC164C13BC44B96">
    <w:name w:val="416F8B0077A34FF0BCC164C13BC44B96"/>
  </w:style>
  <w:style w:type="paragraph" w:customStyle="1" w:styleId="C41FE6E58745497CBC7291CD02656821">
    <w:name w:val="C41FE6E58745497CBC7291CD02656821"/>
  </w:style>
  <w:style w:type="paragraph" w:customStyle="1" w:styleId="4822E9C9EEB84255A7CD7D4FC39A2FCC">
    <w:name w:val="4822E9C9EEB84255A7CD7D4FC39A2FCC"/>
  </w:style>
  <w:style w:type="paragraph" w:customStyle="1" w:styleId="246BC6F47D1A4D53BBE3F18776083A2B">
    <w:name w:val="246BC6F47D1A4D53BBE3F18776083A2B"/>
  </w:style>
  <w:style w:type="paragraph" w:customStyle="1" w:styleId="C83CF6CB6FC44D5B8D908BD223220E02">
    <w:name w:val="C83CF6CB6FC44D5B8D908BD223220E02"/>
  </w:style>
  <w:style w:type="paragraph" w:customStyle="1" w:styleId="42ADC413B5E04FFE9E54BE91E4BE7557">
    <w:name w:val="42ADC413B5E04FFE9E54BE91E4BE7557"/>
  </w:style>
  <w:style w:type="paragraph" w:customStyle="1" w:styleId="EEF746B74BB14FCDABDA10CF3F23C477">
    <w:name w:val="EEF746B74BB14FCDABDA10CF3F23C477"/>
  </w:style>
  <w:style w:type="paragraph" w:customStyle="1" w:styleId="21A02A18BDBF42669771D458398A697F">
    <w:name w:val="21A02A18BDBF42669771D458398A697F"/>
  </w:style>
  <w:style w:type="paragraph" w:customStyle="1" w:styleId="C6239AE208984250979CA4BDB0EAA04E">
    <w:name w:val="C6239AE208984250979CA4BDB0EAA04E"/>
  </w:style>
  <w:style w:type="paragraph" w:customStyle="1" w:styleId="9EEDE739B19141679B1495A87F7A1C3B">
    <w:name w:val="9EEDE739B19141679B1495A87F7A1C3B"/>
  </w:style>
  <w:style w:type="paragraph" w:customStyle="1" w:styleId="9AA13CEC562943D898F51867345DE30E">
    <w:name w:val="9AA13CEC562943D898F51867345DE30E"/>
  </w:style>
  <w:style w:type="paragraph" w:customStyle="1" w:styleId="E6F678423F1F4110A4B9672531739807">
    <w:name w:val="E6F678423F1F4110A4B9672531739807"/>
  </w:style>
  <w:style w:type="paragraph" w:customStyle="1" w:styleId="D01936B99077451D9441B6594EB46248">
    <w:name w:val="D01936B99077451D9441B6594EB46248"/>
  </w:style>
  <w:style w:type="paragraph" w:customStyle="1" w:styleId="F89D8C3B937941C09C3EA0EAD2076B47">
    <w:name w:val="F89D8C3B937941C09C3EA0EAD2076B47"/>
    <w:rsid w:val="00062CE1"/>
  </w:style>
  <w:style w:type="paragraph" w:customStyle="1" w:styleId="1B924A139D3A4C8CB8EDE9707F81D540">
    <w:name w:val="1B924A139D3A4C8CB8EDE9707F81D540"/>
    <w:rsid w:val="00062CE1"/>
  </w:style>
  <w:style w:type="paragraph" w:customStyle="1" w:styleId="214336C910444A3BB031623812FAFFF9">
    <w:name w:val="214336C910444A3BB031623812FAFFF9"/>
    <w:rsid w:val="00062CE1"/>
  </w:style>
  <w:style w:type="paragraph" w:customStyle="1" w:styleId="A58239CCE67A4AFD846C61E3084656CA">
    <w:name w:val="A58239CCE67A4AFD846C61E3084656CA"/>
    <w:rsid w:val="00062CE1"/>
  </w:style>
  <w:style w:type="paragraph" w:customStyle="1" w:styleId="537DA14F5326404B925CF9B360A58D1B">
    <w:name w:val="537DA14F5326404B925CF9B360A58D1B"/>
    <w:rsid w:val="00062CE1"/>
  </w:style>
  <w:style w:type="paragraph" w:customStyle="1" w:styleId="0F0C7CFE0DA64B1A98B43803C46D0357">
    <w:name w:val="0F0C7CFE0DA64B1A98B43803C46D0357"/>
    <w:rsid w:val="00062CE1"/>
  </w:style>
  <w:style w:type="paragraph" w:customStyle="1" w:styleId="35C1FC59FF424B128ABECEC5EE4CDFDB">
    <w:name w:val="35C1FC59FF424B128ABECEC5EE4CDFDB"/>
    <w:rsid w:val="00062CE1"/>
  </w:style>
  <w:style w:type="paragraph" w:customStyle="1" w:styleId="23F9621AE084436DAA058E04EBE0662B">
    <w:name w:val="23F9621AE084436DAA058E04EBE0662B"/>
    <w:rsid w:val="00062CE1"/>
  </w:style>
  <w:style w:type="paragraph" w:customStyle="1" w:styleId="670D011D139C4FE5808BD6EE289FB77A">
    <w:name w:val="670D011D139C4FE5808BD6EE289FB77A"/>
    <w:rsid w:val="00062CE1"/>
  </w:style>
  <w:style w:type="paragraph" w:customStyle="1" w:styleId="48EBF69662FA4B9EA0D2DCC93F70D313">
    <w:name w:val="48EBF69662FA4B9EA0D2DCC93F70D313"/>
    <w:rsid w:val="00062CE1"/>
  </w:style>
  <w:style w:type="paragraph" w:customStyle="1" w:styleId="24FFFF3AC3304A3EA246140BAED0509E">
    <w:name w:val="24FFFF3AC3304A3EA246140BAED0509E"/>
    <w:rsid w:val="00062CE1"/>
  </w:style>
  <w:style w:type="paragraph" w:customStyle="1" w:styleId="4CA8F18350484C2E991C8D6F2739A5CC">
    <w:name w:val="4CA8F18350484C2E991C8D6F2739A5CC"/>
    <w:rsid w:val="00062CE1"/>
  </w:style>
  <w:style w:type="paragraph" w:customStyle="1" w:styleId="6A2DCD29F42241CA904342BA5A499AEE">
    <w:name w:val="6A2DCD29F42241CA904342BA5A499AEE"/>
    <w:rsid w:val="00062CE1"/>
  </w:style>
  <w:style w:type="paragraph" w:customStyle="1" w:styleId="A4AF69376A124A8DA4EC828FC05B9574">
    <w:name w:val="A4AF69376A124A8DA4EC828FC05B9574"/>
    <w:rsid w:val="00062CE1"/>
  </w:style>
  <w:style w:type="paragraph" w:customStyle="1" w:styleId="FCFFD69D21D44B9DA63042B735754201">
    <w:name w:val="FCFFD69D21D44B9DA63042B735754201"/>
    <w:rsid w:val="00062CE1"/>
  </w:style>
  <w:style w:type="paragraph" w:customStyle="1" w:styleId="1430EC8D1239424EA3CEE73ABDA80384">
    <w:name w:val="1430EC8D1239424EA3CEE73ABDA80384"/>
    <w:rsid w:val="00062CE1"/>
  </w:style>
  <w:style w:type="paragraph" w:customStyle="1" w:styleId="B622C2FF624947CDBEDC7F7931701EF6">
    <w:name w:val="B622C2FF624947CDBEDC7F7931701EF6"/>
    <w:rsid w:val="00062CE1"/>
  </w:style>
  <w:style w:type="paragraph" w:customStyle="1" w:styleId="C4527D9C9C014A88ABF0C7664F0F3DF1">
    <w:name w:val="C4527D9C9C014A88ABF0C7664F0F3DF1"/>
    <w:rsid w:val="00062CE1"/>
  </w:style>
  <w:style w:type="paragraph" w:customStyle="1" w:styleId="7A60A074ACA74220B113C7463282C639">
    <w:name w:val="7A60A074ACA74220B113C7463282C639"/>
    <w:rsid w:val="00062CE1"/>
  </w:style>
  <w:style w:type="paragraph" w:customStyle="1" w:styleId="162A9A4AA1DD4A5087C3C788F5610087">
    <w:name w:val="162A9A4AA1DD4A5087C3C788F5610087"/>
    <w:rsid w:val="00062CE1"/>
  </w:style>
  <w:style w:type="paragraph" w:customStyle="1" w:styleId="B6CCBC25D44543AD85E6F853D90692F2">
    <w:name w:val="B6CCBC25D44543AD85E6F853D90692F2"/>
    <w:rsid w:val="00062CE1"/>
  </w:style>
  <w:style w:type="paragraph" w:customStyle="1" w:styleId="CAB9DD7C0465460081DAD4BC0F29EE67">
    <w:name w:val="CAB9DD7C0465460081DAD4BC0F29EE67"/>
    <w:rsid w:val="00062CE1"/>
  </w:style>
  <w:style w:type="paragraph" w:customStyle="1" w:styleId="CAF6C6F494BE492BBF10E722411F1977">
    <w:name w:val="CAF6C6F494BE492BBF10E722411F1977"/>
    <w:rsid w:val="00062CE1"/>
  </w:style>
  <w:style w:type="paragraph" w:customStyle="1" w:styleId="AAC2B6379CBC43E4B0198ACE94AB7E43">
    <w:name w:val="AAC2B6379CBC43E4B0198ACE94AB7E43"/>
    <w:rsid w:val="00062CE1"/>
  </w:style>
  <w:style w:type="paragraph" w:customStyle="1" w:styleId="47C842FD0F05453E86FD62D6FF42CD82">
    <w:name w:val="47C842FD0F05453E86FD62D6FF42CD82"/>
    <w:rsid w:val="00062CE1"/>
  </w:style>
  <w:style w:type="paragraph" w:customStyle="1" w:styleId="B8E3873D407C4FCFAAEE9B68DAD62F74">
    <w:name w:val="B8E3873D407C4FCFAAEE9B68DAD62F74"/>
    <w:rsid w:val="00062CE1"/>
  </w:style>
  <w:style w:type="paragraph" w:customStyle="1" w:styleId="E23C53331BC5418292A15812967340DA">
    <w:name w:val="E23C53331BC5418292A15812967340DA"/>
    <w:rsid w:val="00062CE1"/>
  </w:style>
  <w:style w:type="paragraph" w:customStyle="1" w:styleId="E09890E9FFFA4A52A0DE14192734280C">
    <w:name w:val="E09890E9FFFA4A52A0DE14192734280C"/>
    <w:rsid w:val="00062C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Contante donatie-formulier</Template>
  <TotalTime>0</TotalTime>
  <Pages>1</Pages>
  <Words>66</Words>
  <Characters>368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2025-02-13T19:17:00Z</dcterms:created>
  <dcterms:modified xsi:type="dcterms:W3CDTF">2025-02-13T19:59:00Z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